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A8B" w:rsidRPr="000F3A8B" w:rsidRDefault="000823AB" w:rsidP="000F3A8B">
      <w:pPr>
        <w:jc w:val="center"/>
        <w:rPr>
          <w:sz w:val="36"/>
          <w:szCs w:val="36"/>
          <w:u w:val="single"/>
        </w:rPr>
      </w:pPr>
      <w:r>
        <w:rPr>
          <w:sz w:val="48"/>
          <w:szCs w:val="48"/>
        </w:rPr>
        <w:t>Elternbrief September</w:t>
      </w:r>
    </w:p>
    <w:p w:rsidR="000F3A8B" w:rsidRPr="00EC5346" w:rsidRDefault="00EC5346" w:rsidP="00EC5346">
      <w:pPr>
        <w:jc w:val="center"/>
        <w:rPr>
          <w:rFonts w:ascii="Bradley Hand ITC" w:hAnsi="Bradley Hand ITC"/>
          <w:b/>
          <w:color w:val="FF0000"/>
          <w:sz w:val="36"/>
          <w:szCs w:val="36"/>
        </w:rPr>
      </w:pPr>
      <w:r>
        <w:rPr>
          <w:rFonts w:ascii="Bradley Hand ITC" w:hAnsi="Bradley Hand ITC"/>
          <w:b/>
          <w:color w:val="FF0000"/>
          <w:sz w:val="36"/>
          <w:szCs w:val="36"/>
        </w:rPr>
        <w:t>„</w:t>
      </w:r>
      <w:r w:rsidRPr="00EC5346">
        <w:rPr>
          <w:rFonts w:ascii="Bradley Hand ITC" w:hAnsi="Bradley Hand ITC"/>
          <w:b/>
          <w:color w:val="FF0000"/>
          <w:sz w:val="36"/>
          <w:szCs w:val="36"/>
        </w:rPr>
        <w:t>Herzlich Willkommen im Kindergarten</w:t>
      </w:r>
      <w:r>
        <w:rPr>
          <w:rFonts w:ascii="Bradley Hand ITC" w:hAnsi="Bradley Hand ITC"/>
          <w:b/>
          <w:color w:val="FF0000"/>
          <w:sz w:val="36"/>
          <w:szCs w:val="36"/>
        </w:rPr>
        <w:t>“</w:t>
      </w:r>
    </w:p>
    <w:p w:rsidR="00EC5346" w:rsidRDefault="00EC5346" w:rsidP="000F3A8B">
      <w:pPr>
        <w:rPr>
          <w:sz w:val="36"/>
          <w:szCs w:val="36"/>
        </w:rPr>
      </w:pPr>
    </w:p>
    <w:p w:rsidR="000823AB" w:rsidRPr="000823AB" w:rsidRDefault="000823AB" w:rsidP="000823AB">
      <w:pPr>
        <w:pStyle w:val="Listenabsatz"/>
        <w:numPr>
          <w:ilvl w:val="0"/>
          <w:numId w:val="6"/>
        </w:numPr>
      </w:pPr>
      <w:r w:rsidRPr="000823AB">
        <w:t xml:space="preserve">Da wir unser Kindergarten ganzjährig geöffnet hat, bitte ich euch folgendes zu beachten: </w:t>
      </w:r>
    </w:p>
    <w:p w:rsidR="000823AB" w:rsidRDefault="000823AB" w:rsidP="000823AB">
      <w:pPr>
        <w:ind w:left="720"/>
      </w:pPr>
      <w:r>
        <w:rPr>
          <w:noProof/>
          <w:color w:val="0000FF"/>
          <w:lang w:eastAsia="de-DE"/>
        </w:rPr>
        <w:drawing>
          <wp:anchor distT="0" distB="0" distL="114300" distR="114300" simplePos="0" relativeHeight="251660288" behindDoc="1" locked="0" layoutInCell="1" allowOverlap="1" wp14:anchorId="03320F29" wp14:editId="327C3B43">
            <wp:simplePos x="0" y="0"/>
            <wp:positionH relativeFrom="column">
              <wp:posOffset>5509895</wp:posOffset>
            </wp:positionH>
            <wp:positionV relativeFrom="paragraph">
              <wp:posOffset>299085</wp:posOffset>
            </wp:positionV>
            <wp:extent cx="542925" cy="1089025"/>
            <wp:effectExtent l="0" t="0" r="9525" b="0"/>
            <wp:wrapTight wrapText="bothSides">
              <wp:wrapPolygon edited="0">
                <wp:start x="0" y="0"/>
                <wp:lineTo x="0" y="21159"/>
                <wp:lineTo x="21221" y="21159"/>
                <wp:lineTo x="21221" y="0"/>
                <wp:lineTo x="0" y="0"/>
              </wp:wrapPolygon>
            </wp:wrapTight>
            <wp:docPr id="5" name="irc_mi" descr="Bildergebnis für litfaßsäule clipar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litfaßsäule clipar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AB">
        <w:t xml:space="preserve">Jedes Kind muss laut </w:t>
      </w:r>
      <w:proofErr w:type="spellStart"/>
      <w:r w:rsidRPr="000823AB">
        <w:t>Kinderbildungs</w:t>
      </w:r>
      <w:proofErr w:type="spellEnd"/>
      <w:r w:rsidRPr="000823AB">
        <w:t xml:space="preserve"> –und Betreuungsgesetz 25 Tage außerhalb der Einrichtung verbringen – 10 Tage davon in einem Stück</w:t>
      </w:r>
      <w:r w:rsidR="005B3EBD">
        <w:t xml:space="preserve">, Krankenstandstage zählen </w:t>
      </w:r>
      <w:r w:rsidR="005B3EBD" w:rsidRPr="00DA26B6">
        <w:rPr>
          <w:u w:val="single"/>
        </w:rPr>
        <w:t>nicht</w:t>
      </w:r>
      <w:r w:rsidR="005B3EBD">
        <w:t xml:space="preserve"> dazu</w:t>
      </w:r>
    </w:p>
    <w:p w:rsidR="000823AB" w:rsidRPr="000823AB" w:rsidRDefault="000823AB" w:rsidP="000823AB"/>
    <w:p w:rsidR="000823AB" w:rsidRDefault="00EC5346" w:rsidP="000823AB">
      <w:pPr>
        <w:pStyle w:val="Listenabsatz"/>
        <w:numPr>
          <w:ilvl w:val="0"/>
          <w:numId w:val="6"/>
        </w:numPr>
      </w:pPr>
      <w:r w:rsidRPr="00EC5346">
        <w:rPr>
          <w:b/>
          <w:color w:val="FF0000"/>
          <w:u w:val="single"/>
        </w:rPr>
        <w:t>Elterntreff</w:t>
      </w:r>
      <w:r>
        <w:t xml:space="preserve">: </w:t>
      </w:r>
      <w:r w:rsidR="000823AB" w:rsidRPr="000823AB">
        <w:t>Im Eingangsbereich steht eine Litfaßsäule</w:t>
      </w:r>
      <w:r>
        <w:t xml:space="preserve"> und eine Infotafel</w:t>
      </w:r>
      <w:r w:rsidR="000823AB" w:rsidRPr="000823AB">
        <w:t xml:space="preserve"> – dort </w:t>
      </w:r>
      <w:r w:rsidR="000823AB">
        <w:t>befinden</w:t>
      </w:r>
      <w:r w:rsidR="000823AB" w:rsidRPr="000823AB">
        <w:t xml:space="preserve"> sich für alle Eltern wichtige Informationen</w:t>
      </w:r>
      <w:r w:rsidR="000823AB">
        <w:t xml:space="preserve"> (Elternbriefe, ansteckende Krankheiten, die momentan im Kindergarten aufgetreten sind, Einladung zum Elternabend usw.)</w:t>
      </w:r>
      <w:r w:rsidR="000823AB" w:rsidRPr="000823AB">
        <w:t>, Broschüren zur freien Entnahme und die Anmeldung für die Ferienbetreuung mit dem dazugehörigen Formular</w:t>
      </w:r>
      <w:r w:rsidR="000823AB">
        <w:t xml:space="preserve">. </w:t>
      </w:r>
    </w:p>
    <w:p w:rsidR="000823AB" w:rsidRPr="000823AB" w:rsidRDefault="000823AB" w:rsidP="000823AB">
      <w:pPr>
        <w:pStyle w:val="Listenabsatz"/>
      </w:pPr>
    </w:p>
    <w:p w:rsidR="000823AB" w:rsidRPr="000823AB" w:rsidRDefault="000823AB" w:rsidP="000823AB">
      <w:pPr>
        <w:pStyle w:val="Listenabsatz"/>
        <w:numPr>
          <w:ilvl w:val="0"/>
          <w:numId w:val="6"/>
        </w:numPr>
      </w:pPr>
      <w:r w:rsidRPr="000823AB">
        <w:rPr>
          <w:noProof/>
          <w:color w:val="0000FF"/>
          <w:lang w:eastAsia="de-DE"/>
        </w:rPr>
        <w:drawing>
          <wp:anchor distT="0" distB="0" distL="114300" distR="114300" simplePos="0" relativeHeight="251659264" behindDoc="1" locked="0" layoutInCell="1" allowOverlap="1" wp14:anchorId="61FB7D51" wp14:editId="0803799A">
            <wp:simplePos x="0" y="0"/>
            <wp:positionH relativeFrom="column">
              <wp:posOffset>4833620</wp:posOffset>
            </wp:positionH>
            <wp:positionV relativeFrom="paragraph">
              <wp:posOffset>221615</wp:posOffset>
            </wp:positionV>
            <wp:extent cx="1172845" cy="742950"/>
            <wp:effectExtent l="0" t="0" r="8255" b="0"/>
            <wp:wrapTight wrapText="bothSides">
              <wp:wrapPolygon edited="0">
                <wp:start x="0" y="0"/>
                <wp:lineTo x="0" y="21046"/>
                <wp:lineTo x="21401" y="21046"/>
                <wp:lineTo x="21401" y="0"/>
                <wp:lineTo x="0" y="0"/>
              </wp:wrapPolygon>
            </wp:wrapTight>
            <wp:docPr id="4" name="irc_mi" descr="Bildergebnis für Kaffee trinke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gebnis für Kaffee trinke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AB">
        <w:t xml:space="preserve">Ab Oktober </w:t>
      </w:r>
      <w:r w:rsidR="00EC5346">
        <w:t>beginnt wieder unser Eltern Café</w:t>
      </w:r>
      <w:r w:rsidRPr="000823AB">
        <w:t xml:space="preserve"> für Eltern vom Kindergarten und Kinderkrippe. Ich freue mich auf euer Kommen (Wir freuen uns über Kaffee/Teespenden usw.)</w:t>
      </w:r>
      <w:r w:rsidRPr="000823AB">
        <w:rPr>
          <w:noProof/>
          <w:color w:val="0000FF"/>
          <w:lang w:val="de-AT" w:eastAsia="de-AT"/>
        </w:rPr>
        <w:t xml:space="preserve"> </w:t>
      </w:r>
    </w:p>
    <w:p w:rsidR="000F3A8B" w:rsidRDefault="000F3A8B" w:rsidP="00641D96"/>
    <w:p w:rsidR="00EC5346" w:rsidRDefault="00EC5346" w:rsidP="00641D96"/>
    <w:p w:rsidR="00A445B7" w:rsidRDefault="00A445B7" w:rsidP="00641D96"/>
    <w:p w:rsidR="00EC5346" w:rsidRDefault="00A445B7" w:rsidP="00641D96">
      <w:pPr>
        <w:pStyle w:val="Listenabsatz"/>
        <w:numPr>
          <w:ilvl w:val="0"/>
          <w:numId w:val="6"/>
        </w:numPr>
        <w:spacing w:line="240" w:lineRule="auto"/>
        <w:contextualSpacing w:val="0"/>
      </w:pPr>
      <w:proofErr w:type="spellStart"/>
      <w:r>
        <w:t>Tommy`s</w:t>
      </w:r>
      <w:proofErr w:type="spellEnd"/>
      <w:r>
        <w:t xml:space="preserve"> Ta</w:t>
      </w:r>
      <w:r w:rsidR="000163AE">
        <w:t xml:space="preserve">xi </w:t>
      </w:r>
      <w:r w:rsidR="000163AE">
        <w:tab/>
        <w:t xml:space="preserve">Kontakt: 0523466111/ Eltern, die in </w:t>
      </w:r>
      <w:proofErr w:type="spellStart"/>
      <w:r w:rsidR="000163AE">
        <w:t>Omes</w:t>
      </w:r>
      <w:proofErr w:type="spellEnd"/>
      <w:r w:rsidR="000163AE">
        <w:t xml:space="preserve"> wohnen, können</w:t>
      </w:r>
      <w:r>
        <w:t xml:space="preserve"> sich bei der Gemeinde melden, wenn sie diesen Fahrtdienst</w:t>
      </w:r>
      <w:r w:rsidR="000163AE">
        <w:t xml:space="preserve"> von zuhause in den Kindergarten und retour</w:t>
      </w:r>
      <w:r>
        <w:t xml:space="preserve"> in Anspruch nehmen wollen. </w:t>
      </w:r>
      <w:r w:rsidR="000163AE">
        <w:t>Bitte um</w:t>
      </w:r>
      <w:r>
        <w:t xml:space="preserve"> Rückmeldung an Carmen</w:t>
      </w:r>
      <w:r w:rsidR="000163AE">
        <w:t xml:space="preserve">, interessierte Eltern bekommen ein Formular, das in der Gemeinde abgegeben werden muss. </w:t>
      </w:r>
      <w:r w:rsidR="008C5CB7">
        <w:t>Das Taxi fährt ab der 2. Kindergartenwoche</w:t>
      </w:r>
      <w:bookmarkStart w:id="0" w:name="_GoBack"/>
      <w:bookmarkEnd w:id="0"/>
    </w:p>
    <w:p w:rsidR="00EC5346" w:rsidRDefault="00EC5346" w:rsidP="00EC5346">
      <w:pPr>
        <w:pStyle w:val="Listenabsatz"/>
        <w:numPr>
          <w:ilvl w:val="0"/>
          <w:numId w:val="8"/>
        </w:numPr>
      </w:pPr>
      <w:r>
        <w:t xml:space="preserve">Unsere Telefonzeiten sind: </w:t>
      </w:r>
    </w:p>
    <w:p w:rsidR="00EC5346" w:rsidRDefault="00EC5346" w:rsidP="00EC5346">
      <w:pPr>
        <w:pStyle w:val="Listenabsatz"/>
        <w:numPr>
          <w:ilvl w:val="2"/>
          <w:numId w:val="8"/>
        </w:numPr>
      </w:pPr>
      <w:r>
        <w:t>7.30 – 8.30 alle Gruppen und DW 600</w:t>
      </w:r>
    </w:p>
    <w:p w:rsidR="00EC5346" w:rsidRDefault="00EC5346" w:rsidP="00EC5346">
      <w:pPr>
        <w:pStyle w:val="Listenabsatz"/>
        <w:numPr>
          <w:ilvl w:val="2"/>
          <w:numId w:val="8"/>
        </w:numPr>
      </w:pPr>
      <w:r>
        <w:t>11.30 – 12.30</w:t>
      </w:r>
      <w:r>
        <w:tab/>
        <w:t>DW 600</w:t>
      </w:r>
    </w:p>
    <w:p w:rsidR="00EC5346" w:rsidRDefault="00EC5346" w:rsidP="00EC5346">
      <w:pPr>
        <w:pStyle w:val="Listenabsatz"/>
        <w:numPr>
          <w:ilvl w:val="2"/>
          <w:numId w:val="8"/>
        </w:numPr>
        <w:rPr>
          <w:b/>
        </w:rPr>
      </w:pPr>
      <w:r>
        <w:t>14.00 – 16.00</w:t>
      </w:r>
      <w:r>
        <w:tab/>
        <w:t xml:space="preserve">DW 600 </w:t>
      </w:r>
      <w:r w:rsidRPr="00EC5346">
        <w:rPr>
          <w:b/>
        </w:rPr>
        <w:t>oder</w:t>
      </w:r>
    </w:p>
    <w:p w:rsidR="000823AB" w:rsidRPr="00EC5346" w:rsidRDefault="00415503" w:rsidP="00EC5346">
      <w:pPr>
        <w:pStyle w:val="Listenabsatz"/>
        <w:numPr>
          <w:ilvl w:val="2"/>
          <w:numId w:val="8"/>
        </w:numPr>
        <w:rPr>
          <w:b/>
        </w:rPr>
      </w:pPr>
      <w:hyperlink r:id="rId13" w:history="1">
        <w:r w:rsidRPr="00C9774C">
          <w:rPr>
            <w:rStyle w:val="Hyperlink"/>
            <w:b/>
          </w:rPr>
          <w:t>kea@slw.at</w:t>
        </w:r>
      </w:hyperlink>
      <w:r w:rsidR="00EC5346">
        <w:rPr>
          <w:b/>
        </w:rPr>
        <w:t xml:space="preserve"> </w:t>
      </w:r>
    </w:p>
    <w:p w:rsidR="000823AB" w:rsidRDefault="000823AB" w:rsidP="00D70E29">
      <w:pPr>
        <w:jc w:val="center"/>
        <w:rPr>
          <w:i/>
          <w:sz w:val="40"/>
          <w:szCs w:val="40"/>
        </w:rPr>
      </w:pPr>
    </w:p>
    <w:p w:rsidR="00D70E29" w:rsidRDefault="00D70E29" w:rsidP="00D70E29">
      <w:pPr>
        <w:jc w:val="center"/>
        <w:rPr>
          <w:i/>
          <w:sz w:val="40"/>
          <w:szCs w:val="40"/>
        </w:rPr>
      </w:pPr>
      <w:r w:rsidRPr="00D70E29">
        <w:rPr>
          <w:i/>
          <w:sz w:val="40"/>
          <w:szCs w:val="40"/>
        </w:rPr>
        <w:t>Vielen Dank</w:t>
      </w:r>
    </w:p>
    <w:p w:rsidR="00D70E29" w:rsidRPr="00D70E29" w:rsidRDefault="00D70E29" w:rsidP="00D70E29">
      <w:pPr>
        <w:jc w:val="center"/>
        <w:rPr>
          <w:i/>
          <w:sz w:val="40"/>
          <w:szCs w:val="40"/>
        </w:rPr>
      </w:pPr>
      <w:r w:rsidRPr="00D70E29">
        <w:rPr>
          <w:i/>
          <w:sz w:val="40"/>
          <w:szCs w:val="40"/>
        </w:rPr>
        <w:t xml:space="preserve">euer Kindergarten </w:t>
      </w:r>
      <w:proofErr w:type="spellStart"/>
      <w:r w:rsidRPr="00D70E29">
        <w:rPr>
          <w:i/>
          <w:sz w:val="40"/>
          <w:szCs w:val="40"/>
        </w:rPr>
        <w:t>Elisabethinum</w:t>
      </w:r>
      <w:proofErr w:type="spellEnd"/>
    </w:p>
    <w:p w:rsidR="00D70E29" w:rsidRPr="00641D96" w:rsidRDefault="00D70E29" w:rsidP="00641D96"/>
    <w:sectPr w:rsidR="00D70E29" w:rsidRPr="00641D96" w:rsidSect="00F169B6">
      <w:headerReference w:type="default" r:id="rId14"/>
      <w:footerReference w:type="default" r:id="rId15"/>
      <w:pgSz w:w="11900" w:h="16840" w:code="9"/>
      <w:pgMar w:top="2268" w:right="1701" w:bottom="155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A8B" w:rsidRDefault="000F3A8B" w:rsidP="00DD51A1">
      <w:r>
        <w:separator/>
      </w:r>
    </w:p>
  </w:endnote>
  <w:endnote w:type="continuationSeparator" w:id="0">
    <w:p w:rsidR="000F3A8B" w:rsidRDefault="000F3A8B" w:rsidP="00DD5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CEC" w:rsidRPr="00214BED" w:rsidRDefault="005E0CEC" w:rsidP="005E0CEC">
    <w:pPr>
      <w:pStyle w:val="slwKopf-Fuzeile"/>
      <w:tabs>
        <w:tab w:val="right" w:pos="9066"/>
      </w:tabs>
      <w:jc w:val="right"/>
    </w:pPr>
    <w:r w:rsidRPr="00214BED">
      <w:t xml:space="preserve">Seite </w:t>
    </w:r>
    <w:r w:rsidRPr="00214BED">
      <w:fldChar w:fldCharType="begin"/>
    </w:r>
    <w:r w:rsidRPr="00214BED">
      <w:instrText xml:space="preserve"> PAGE </w:instrText>
    </w:r>
    <w:r w:rsidRPr="00214BED">
      <w:fldChar w:fldCharType="separate"/>
    </w:r>
    <w:r w:rsidR="00A82B27">
      <w:rPr>
        <w:noProof/>
      </w:rPr>
      <w:t>1</w:t>
    </w:r>
    <w:r w:rsidRPr="00214BED">
      <w:fldChar w:fldCharType="end"/>
    </w:r>
    <w:r w:rsidRPr="00214BED">
      <w:rPr>
        <w:noProof/>
      </w:rPr>
      <w:t xml:space="preserve"> </w:t>
    </w:r>
    <w:r w:rsidRPr="00214BED">
      <w:t xml:space="preserve">von </w:t>
    </w:r>
    <w:fldSimple w:instr=" SECTIONPAGES ">
      <w:r w:rsidR="00A82B27">
        <w:rPr>
          <w:noProof/>
        </w:rPr>
        <w:t>1</w:t>
      </w:r>
    </w:fldSimple>
  </w:p>
  <w:p w:rsidR="005E0CEC" w:rsidRPr="00917426" w:rsidRDefault="005E0CEC" w:rsidP="005E0CEC">
    <w:pPr>
      <w:pStyle w:val="slwKopf-Fuzeile"/>
      <w:tabs>
        <w:tab w:val="right" w:pos="906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A8B" w:rsidRDefault="000F3A8B" w:rsidP="00DD51A1">
      <w:r>
        <w:separator/>
      </w:r>
    </w:p>
  </w:footnote>
  <w:footnote w:type="continuationSeparator" w:id="0">
    <w:p w:rsidR="000F3A8B" w:rsidRDefault="000F3A8B" w:rsidP="00DD51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9D1" w:rsidRDefault="00A6456C" w:rsidP="00DD51A1">
    <w:pPr>
      <w:pStyle w:val="slwKopf-Fu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3125479" wp14:editId="613F85B7">
          <wp:simplePos x="0" y="0"/>
          <wp:positionH relativeFrom="column">
            <wp:posOffset>2174875</wp:posOffset>
          </wp:positionH>
          <wp:positionV relativeFrom="paragraph">
            <wp:posOffset>-217805</wp:posOffset>
          </wp:positionV>
          <wp:extent cx="1362710" cy="1026160"/>
          <wp:effectExtent l="0" t="0" r="8890" b="2540"/>
          <wp:wrapTight wrapText="bothSides">
            <wp:wrapPolygon edited="0">
              <wp:start x="0" y="0"/>
              <wp:lineTo x="0" y="21252"/>
              <wp:lineTo x="21439" y="21252"/>
              <wp:lineTo x="2143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ndergarten Elisabethinum Axams_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710" cy="1026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041A9"/>
    <w:multiLevelType w:val="hybridMultilevel"/>
    <w:tmpl w:val="54628924"/>
    <w:lvl w:ilvl="0" w:tplc="7F508B14">
      <w:start w:val="1"/>
      <w:numFmt w:val="bullet"/>
      <w:pStyle w:val="slw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0C73D2"/>
    <w:multiLevelType w:val="hybridMultilevel"/>
    <w:tmpl w:val="1D107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AF4BD6"/>
    <w:multiLevelType w:val="hybridMultilevel"/>
    <w:tmpl w:val="469C60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D56A5"/>
    <w:multiLevelType w:val="hybridMultilevel"/>
    <w:tmpl w:val="FF5C2FD8"/>
    <w:lvl w:ilvl="0" w:tplc="E1A8821C">
      <w:start w:val="1"/>
      <w:numFmt w:val="decimal"/>
      <w:pStyle w:val="slwListenabsatz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E8C4299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0"/>
        <w:szCs w:val="20"/>
      </w:rPr>
    </w:lvl>
    <w:lvl w:ilvl="2" w:tplc="8B34D8CA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sz w:val="20"/>
        <w:szCs w:val="20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6C291D"/>
    <w:multiLevelType w:val="hybridMultilevel"/>
    <w:tmpl w:val="6D0013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F656BB"/>
    <w:multiLevelType w:val="hybridMultilevel"/>
    <w:tmpl w:val="2A08F70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BF605A"/>
    <w:multiLevelType w:val="hybridMultilevel"/>
    <w:tmpl w:val="A87ADAB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E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0" w:top3HeadingStyles="1" w:visibleStyles="1" w:alternateStyleNames="1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A8B"/>
    <w:rsid w:val="0000162C"/>
    <w:rsid w:val="0000702F"/>
    <w:rsid w:val="00012A12"/>
    <w:rsid w:val="000163AE"/>
    <w:rsid w:val="00071AF0"/>
    <w:rsid w:val="00074A54"/>
    <w:rsid w:val="000802AE"/>
    <w:rsid w:val="000823AB"/>
    <w:rsid w:val="00082E0C"/>
    <w:rsid w:val="00092809"/>
    <w:rsid w:val="000F3A8B"/>
    <w:rsid w:val="001F473D"/>
    <w:rsid w:val="0020291B"/>
    <w:rsid w:val="0021035F"/>
    <w:rsid w:val="002E5F45"/>
    <w:rsid w:val="003359D1"/>
    <w:rsid w:val="003C132C"/>
    <w:rsid w:val="00415503"/>
    <w:rsid w:val="00440C9B"/>
    <w:rsid w:val="005159B2"/>
    <w:rsid w:val="005303F8"/>
    <w:rsid w:val="00556D07"/>
    <w:rsid w:val="005B3EBD"/>
    <w:rsid w:val="005C0BA9"/>
    <w:rsid w:val="005D59CD"/>
    <w:rsid w:val="005E0CEC"/>
    <w:rsid w:val="00621CF4"/>
    <w:rsid w:val="00641D96"/>
    <w:rsid w:val="00711929"/>
    <w:rsid w:val="0078456A"/>
    <w:rsid w:val="007A7ED2"/>
    <w:rsid w:val="007B6B2F"/>
    <w:rsid w:val="00817B10"/>
    <w:rsid w:val="00861A18"/>
    <w:rsid w:val="00862677"/>
    <w:rsid w:val="0089118B"/>
    <w:rsid w:val="008C5CB7"/>
    <w:rsid w:val="008F4765"/>
    <w:rsid w:val="00917426"/>
    <w:rsid w:val="0092337F"/>
    <w:rsid w:val="009479F0"/>
    <w:rsid w:val="009B377B"/>
    <w:rsid w:val="00A26E89"/>
    <w:rsid w:val="00A445B7"/>
    <w:rsid w:val="00A6456C"/>
    <w:rsid w:val="00A82B27"/>
    <w:rsid w:val="00AD6656"/>
    <w:rsid w:val="00AF1FB6"/>
    <w:rsid w:val="00B356FE"/>
    <w:rsid w:val="00B624B4"/>
    <w:rsid w:val="00C041A4"/>
    <w:rsid w:val="00CC7E01"/>
    <w:rsid w:val="00CE447A"/>
    <w:rsid w:val="00CF293F"/>
    <w:rsid w:val="00D70E29"/>
    <w:rsid w:val="00DA26B6"/>
    <w:rsid w:val="00DA6C0B"/>
    <w:rsid w:val="00DD51A1"/>
    <w:rsid w:val="00DD7516"/>
    <w:rsid w:val="00E75257"/>
    <w:rsid w:val="00EC5346"/>
    <w:rsid w:val="00EE3E82"/>
    <w:rsid w:val="00F01554"/>
    <w:rsid w:val="00F07023"/>
    <w:rsid w:val="00F169B6"/>
    <w:rsid w:val="00F50364"/>
    <w:rsid w:val="00FB1D48"/>
    <w:rsid w:val="00FC0D2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7"/>
    <w:qFormat/>
    <w:rsid w:val="00071AF0"/>
    <w:pPr>
      <w:spacing w:line="320" w:lineRule="atLeast"/>
    </w:p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556D07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styleId="Sprechblasentext">
    <w:name w:val="Balloon Text"/>
    <w:basedOn w:val="Standard"/>
    <w:semiHidden/>
    <w:rsid w:val="00027C97"/>
    <w:rPr>
      <w:rFonts w:ascii="Lucida Grande" w:hAnsi="Lucida Grande"/>
      <w:sz w:val="18"/>
      <w:szCs w:val="18"/>
    </w:rPr>
  </w:style>
  <w:style w:type="paragraph" w:customStyle="1" w:styleId="slwberschrift04">
    <w:name w:val="slw Überschrift 04"/>
    <w:basedOn w:val="slwberschrift03"/>
    <w:next w:val="slwStandard"/>
    <w:uiPriority w:val="4"/>
    <w:qFormat/>
    <w:rsid w:val="0020291B"/>
    <w:pPr>
      <w:spacing w:line="720" w:lineRule="exact"/>
    </w:pPr>
    <w:rPr>
      <w:bCs/>
      <w:sz w:val="64"/>
      <w:szCs w:val="64"/>
    </w:rPr>
  </w:style>
  <w:style w:type="paragraph" w:customStyle="1" w:styleId="slwberschrift03">
    <w:name w:val="slw Überschrift 03"/>
    <w:basedOn w:val="slwberschrift02"/>
    <w:next w:val="slwStandard"/>
    <w:uiPriority w:val="3"/>
    <w:qFormat/>
    <w:rsid w:val="0020291B"/>
    <w:pPr>
      <w:spacing w:line="540" w:lineRule="exact"/>
    </w:pPr>
    <w:rPr>
      <w:bCs w:val="0"/>
      <w:sz w:val="48"/>
      <w:szCs w:val="48"/>
    </w:rPr>
  </w:style>
  <w:style w:type="paragraph" w:customStyle="1" w:styleId="slwberschrift02">
    <w:name w:val="slw Überschrift 02"/>
    <w:basedOn w:val="slwberschrift01"/>
    <w:next w:val="slwStandard"/>
    <w:uiPriority w:val="2"/>
    <w:qFormat/>
    <w:rsid w:val="0020291B"/>
    <w:pPr>
      <w:spacing w:line="420" w:lineRule="exact"/>
    </w:pPr>
    <w:rPr>
      <w:rFonts w:eastAsiaTheme="majorEastAsia" w:cstheme="majorBidi"/>
      <w:bCs/>
      <w:sz w:val="36"/>
      <w:szCs w:val="36"/>
    </w:rPr>
  </w:style>
  <w:style w:type="paragraph" w:customStyle="1" w:styleId="slwberschrift01">
    <w:name w:val="slw Überschrift 01"/>
    <w:basedOn w:val="slwStandard"/>
    <w:next w:val="slwStandard"/>
    <w:uiPriority w:val="1"/>
    <w:qFormat/>
    <w:rsid w:val="0020291B"/>
    <w:rPr>
      <w:b/>
    </w:rPr>
  </w:style>
  <w:style w:type="paragraph" w:customStyle="1" w:styleId="slwStandard">
    <w:name w:val="slw Standard"/>
    <w:qFormat/>
    <w:rsid w:val="00071AF0"/>
    <w:pPr>
      <w:spacing w:line="320" w:lineRule="atLeast"/>
    </w:pPr>
  </w:style>
  <w:style w:type="paragraph" w:customStyle="1" w:styleId="slwZitate">
    <w:name w:val="slw Zitate"/>
    <w:basedOn w:val="slwStandard"/>
    <w:uiPriority w:val="5"/>
    <w:qFormat/>
    <w:rsid w:val="00FC0D23"/>
    <w:rPr>
      <w:i/>
    </w:rPr>
  </w:style>
  <w:style w:type="paragraph" w:customStyle="1" w:styleId="slwKopf-Fuzeile">
    <w:name w:val="slw Kopf-/Fußzeile"/>
    <w:basedOn w:val="slwStandard"/>
    <w:uiPriority w:val="5"/>
    <w:qFormat/>
    <w:rsid w:val="00F01554"/>
    <w:pPr>
      <w:spacing w:line="200" w:lineRule="exact"/>
    </w:pPr>
    <w:rPr>
      <w:sz w:val="18"/>
      <w:szCs w:val="18"/>
    </w:rPr>
  </w:style>
  <w:style w:type="paragraph" w:customStyle="1" w:styleId="slwListenabsatz">
    <w:name w:val="slw Listenabsatz"/>
    <w:basedOn w:val="slwStandard"/>
    <w:next w:val="slwStandard"/>
    <w:uiPriority w:val="1"/>
    <w:qFormat/>
    <w:rsid w:val="0020291B"/>
    <w:pPr>
      <w:numPr>
        <w:numId w:val="1"/>
      </w:numPr>
      <w:ind w:left="284" w:hanging="284"/>
    </w:pPr>
  </w:style>
  <w:style w:type="paragraph" w:customStyle="1" w:styleId="slwberschrift01blau">
    <w:name w:val="slw Überschrift 01 blau"/>
    <w:basedOn w:val="slwberschrift01"/>
    <w:next w:val="slwStandard"/>
    <w:uiPriority w:val="1"/>
    <w:qFormat/>
    <w:rsid w:val="0020291B"/>
    <w:rPr>
      <w:color w:val="0078B9"/>
    </w:rPr>
  </w:style>
  <w:style w:type="paragraph" w:customStyle="1" w:styleId="slwberschrift02blau">
    <w:name w:val="slw Überschrift 02 blau"/>
    <w:basedOn w:val="slwberschrift02"/>
    <w:next w:val="slwStandard"/>
    <w:uiPriority w:val="2"/>
    <w:qFormat/>
    <w:rsid w:val="0020291B"/>
    <w:rPr>
      <w:color w:val="0078B9"/>
    </w:rPr>
  </w:style>
  <w:style w:type="paragraph" w:customStyle="1" w:styleId="slwberschrift03blau">
    <w:name w:val="slw Überschrift 03 blau"/>
    <w:basedOn w:val="slwberschrift03"/>
    <w:next w:val="slwStandard"/>
    <w:uiPriority w:val="3"/>
    <w:qFormat/>
    <w:rsid w:val="0020291B"/>
    <w:rPr>
      <w:color w:val="0078B9"/>
    </w:rPr>
  </w:style>
  <w:style w:type="paragraph" w:customStyle="1" w:styleId="slwberschrift04blau">
    <w:name w:val="slw Überschrift 04 blau"/>
    <w:basedOn w:val="slwberschrift04"/>
    <w:next w:val="slwStandard"/>
    <w:uiPriority w:val="4"/>
    <w:qFormat/>
    <w:rsid w:val="0020291B"/>
    <w:rPr>
      <w:color w:val="0078B9"/>
    </w:rPr>
  </w:style>
  <w:style w:type="paragraph" w:styleId="Kopfzeile">
    <w:name w:val="header"/>
    <w:basedOn w:val="Standard"/>
    <w:link w:val="KopfzeileZchn"/>
    <w:uiPriority w:val="99"/>
    <w:semiHidden/>
    <w:rsid w:val="00DD51A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8456A"/>
    <w:rPr>
      <w:rFonts w:asciiTheme="majorHAnsi" w:hAnsiTheme="majorHAnsi"/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rsid w:val="0091742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8456A"/>
    <w:rPr>
      <w:rFonts w:asciiTheme="majorHAnsi" w:hAnsiTheme="majorHAnsi"/>
      <w:sz w:val="24"/>
      <w:szCs w:val="24"/>
    </w:rPr>
  </w:style>
  <w:style w:type="paragraph" w:customStyle="1" w:styleId="fuadresse">
    <w:name w:val="fußadresse"/>
    <w:basedOn w:val="Standard"/>
    <w:next w:val="Standard"/>
    <w:qFormat/>
    <w:rsid w:val="00917426"/>
    <w:pPr>
      <w:tabs>
        <w:tab w:val="right" w:pos="9072"/>
      </w:tabs>
      <w:spacing w:line="240" w:lineRule="auto"/>
    </w:pPr>
    <w:rPr>
      <w:rFonts w:ascii="Verdana" w:eastAsia="Times New Roman" w:hAnsi="Verdana"/>
      <w:sz w:val="14"/>
      <w:szCs w:val="15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556D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lwAufzhlung">
    <w:name w:val="slw Aufzählung"/>
    <w:basedOn w:val="slwListenabsatz"/>
    <w:uiPriority w:val="1"/>
    <w:qFormat/>
    <w:rsid w:val="00F50364"/>
    <w:pPr>
      <w:numPr>
        <w:numId w:val="4"/>
      </w:numPr>
      <w:outlineLvl w:val="0"/>
    </w:pPr>
    <w:rPr>
      <w:rFonts w:cstheme="minorBidi"/>
    </w:rPr>
  </w:style>
  <w:style w:type="character" w:styleId="Hyperlink">
    <w:name w:val="Hyperlink"/>
    <w:basedOn w:val="Absatz-Standardschriftart"/>
    <w:uiPriority w:val="99"/>
    <w:unhideWhenUsed/>
    <w:rsid w:val="00861A1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unhideWhenUsed/>
    <w:qFormat/>
    <w:rsid w:val="000F3A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7"/>
    <w:qFormat/>
    <w:rsid w:val="00071AF0"/>
    <w:pPr>
      <w:spacing w:line="320" w:lineRule="atLeast"/>
    </w:p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556D07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styleId="Sprechblasentext">
    <w:name w:val="Balloon Text"/>
    <w:basedOn w:val="Standard"/>
    <w:semiHidden/>
    <w:rsid w:val="00027C97"/>
    <w:rPr>
      <w:rFonts w:ascii="Lucida Grande" w:hAnsi="Lucida Grande"/>
      <w:sz w:val="18"/>
      <w:szCs w:val="18"/>
    </w:rPr>
  </w:style>
  <w:style w:type="paragraph" w:customStyle="1" w:styleId="slwberschrift04">
    <w:name w:val="slw Überschrift 04"/>
    <w:basedOn w:val="slwberschrift03"/>
    <w:next w:val="slwStandard"/>
    <w:uiPriority w:val="4"/>
    <w:qFormat/>
    <w:rsid w:val="0020291B"/>
    <w:pPr>
      <w:spacing w:line="720" w:lineRule="exact"/>
    </w:pPr>
    <w:rPr>
      <w:bCs/>
      <w:sz w:val="64"/>
      <w:szCs w:val="64"/>
    </w:rPr>
  </w:style>
  <w:style w:type="paragraph" w:customStyle="1" w:styleId="slwberschrift03">
    <w:name w:val="slw Überschrift 03"/>
    <w:basedOn w:val="slwberschrift02"/>
    <w:next w:val="slwStandard"/>
    <w:uiPriority w:val="3"/>
    <w:qFormat/>
    <w:rsid w:val="0020291B"/>
    <w:pPr>
      <w:spacing w:line="540" w:lineRule="exact"/>
    </w:pPr>
    <w:rPr>
      <w:bCs w:val="0"/>
      <w:sz w:val="48"/>
      <w:szCs w:val="48"/>
    </w:rPr>
  </w:style>
  <w:style w:type="paragraph" w:customStyle="1" w:styleId="slwberschrift02">
    <w:name w:val="slw Überschrift 02"/>
    <w:basedOn w:val="slwberschrift01"/>
    <w:next w:val="slwStandard"/>
    <w:uiPriority w:val="2"/>
    <w:qFormat/>
    <w:rsid w:val="0020291B"/>
    <w:pPr>
      <w:spacing w:line="420" w:lineRule="exact"/>
    </w:pPr>
    <w:rPr>
      <w:rFonts w:eastAsiaTheme="majorEastAsia" w:cstheme="majorBidi"/>
      <w:bCs/>
      <w:sz w:val="36"/>
      <w:szCs w:val="36"/>
    </w:rPr>
  </w:style>
  <w:style w:type="paragraph" w:customStyle="1" w:styleId="slwberschrift01">
    <w:name w:val="slw Überschrift 01"/>
    <w:basedOn w:val="slwStandard"/>
    <w:next w:val="slwStandard"/>
    <w:uiPriority w:val="1"/>
    <w:qFormat/>
    <w:rsid w:val="0020291B"/>
    <w:rPr>
      <w:b/>
    </w:rPr>
  </w:style>
  <w:style w:type="paragraph" w:customStyle="1" w:styleId="slwStandard">
    <w:name w:val="slw Standard"/>
    <w:qFormat/>
    <w:rsid w:val="00071AF0"/>
    <w:pPr>
      <w:spacing w:line="320" w:lineRule="atLeast"/>
    </w:pPr>
  </w:style>
  <w:style w:type="paragraph" w:customStyle="1" w:styleId="slwZitate">
    <w:name w:val="slw Zitate"/>
    <w:basedOn w:val="slwStandard"/>
    <w:uiPriority w:val="5"/>
    <w:qFormat/>
    <w:rsid w:val="00FC0D23"/>
    <w:rPr>
      <w:i/>
    </w:rPr>
  </w:style>
  <w:style w:type="paragraph" w:customStyle="1" w:styleId="slwKopf-Fuzeile">
    <w:name w:val="slw Kopf-/Fußzeile"/>
    <w:basedOn w:val="slwStandard"/>
    <w:uiPriority w:val="5"/>
    <w:qFormat/>
    <w:rsid w:val="00F01554"/>
    <w:pPr>
      <w:spacing w:line="200" w:lineRule="exact"/>
    </w:pPr>
    <w:rPr>
      <w:sz w:val="18"/>
      <w:szCs w:val="18"/>
    </w:rPr>
  </w:style>
  <w:style w:type="paragraph" w:customStyle="1" w:styleId="slwListenabsatz">
    <w:name w:val="slw Listenabsatz"/>
    <w:basedOn w:val="slwStandard"/>
    <w:next w:val="slwStandard"/>
    <w:uiPriority w:val="1"/>
    <w:qFormat/>
    <w:rsid w:val="0020291B"/>
    <w:pPr>
      <w:numPr>
        <w:numId w:val="1"/>
      </w:numPr>
      <w:ind w:left="284" w:hanging="284"/>
    </w:pPr>
  </w:style>
  <w:style w:type="paragraph" w:customStyle="1" w:styleId="slwberschrift01blau">
    <w:name w:val="slw Überschrift 01 blau"/>
    <w:basedOn w:val="slwberschrift01"/>
    <w:next w:val="slwStandard"/>
    <w:uiPriority w:val="1"/>
    <w:qFormat/>
    <w:rsid w:val="0020291B"/>
    <w:rPr>
      <w:color w:val="0078B9"/>
    </w:rPr>
  </w:style>
  <w:style w:type="paragraph" w:customStyle="1" w:styleId="slwberschrift02blau">
    <w:name w:val="slw Überschrift 02 blau"/>
    <w:basedOn w:val="slwberschrift02"/>
    <w:next w:val="slwStandard"/>
    <w:uiPriority w:val="2"/>
    <w:qFormat/>
    <w:rsid w:val="0020291B"/>
    <w:rPr>
      <w:color w:val="0078B9"/>
    </w:rPr>
  </w:style>
  <w:style w:type="paragraph" w:customStyle="1" w:styleId="slwberschrift03blau">
    <w:name w:val="slw Überschrift 03 blau"/>
    <w:basedOn w:val="slwberschrift03"/>
    <w:next w:val="slwStandard"/>
    <w:uiPriority w:val="3"/>
    <w:qFormat/>
    <w:rsid w:val="0020291B"/>
    <w:rPr>
      <w:color w:val="0078B9"/>
    </w:rPr>
  </w:style>
  <w:style w:type="paragraph" w:customStyle="1" w:styleId="slwberschrift04blau">
    <w:name w:val="slw Überschrift 04 blau"/>
    <w:basedOn w:val="slwberschrift04"/>
    <w:next w:val="slwStandard"/>
    <w:uiPriority w:val="4"/>
    <w:qFormat/>
    <w:rsid w:val="0020291B"/>
    <w:rPr>
      <w:color w:val="0078B9"/>
    </w:rPr>
  </w:style>
  <w:style w:type="paragraph" w:styleId="Kopfzeile">
    <w:name w:val="header"/>
    <w:basedOn w:val="Standard"/>
    <w:link w:val="KopfzeileZchn"/>
    <w:uiPriority w:val="99"/>
    <w:semiHidden/>
    <w:rsid w:val="00DD51A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8456A"/>
    <w:rPr>
      <w:rFonts w:asciiTheme="majorHAnsi" w:hAnsiTheme="majorHAnsi"/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rsid w:val="00917426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8456A"/>
    <w:rPr>
      <w:rFonts w:asciiTheme="majorHAnsi" w:hAnsiTheme="majorHAnsi"/>
      <w:sz w:val="24"/>
      <w:szCs w:val="24"/>
    </w:rPr>
  </w:style>
  <w:style w:type="paragraph" w:customStyle="1" w:styleId="fuadresse">
    <w:name w:val="fußadresse"/>
    <w:basedOn w:val="Standard"/>
    <w:next w:val="Standard"/>
    <w:qFormat/>
    <w:rsid w:val="00917426"/>
    <w:pPr>
      <w:tabs>
        <w:tab w:val="right" w:pos="9072"/>
      </w:tabs>
      <w:spacing w:line="240" w:lineRule="auto"/>
    </w:pPr>
    <w:rPr>
      <w:rFonts w:ascii="Verdana" w:eastAsia="Times New Roman" w:hAnsi="Verdana"/>
      <w:sz w:val="14"/>
      <w:szCs w:val="15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556D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lwAufzhlung">
    <w:name w:val="slw Aufzählung"/>
    <w:basedOn w:val="slwListenabsatz"/>
    <w:uiPriority w:val="1"/>
    <w:qFormat/>
    <w:rsid w:val="00F50364"/>
    <w:pPr>
      <w:numPr>
        <w:numId w:val="4"/>
      </w:numPr>
      <w:outlineLvl w:val="0"/>
    </w:pPr>
    <w:rPr>
      <w:rFonts w:cstheme="minorBidi"/>
    </w:rPr>
  </w:style>
  <w:style w:type="character" w:styleId="Hyperlink">
    <w:name w:val="Hyperlink"/>
    <w:basedOn w:val="Absatz-Standardschriftart"/>
    <w:uiPriority w:val="99"/>
    <w:unhideWhenUsed/>
    <w:rsid w:val="00861A1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unhideWhenUsed/>
    <w:qFormat/>
    <w:rsid w:val="000F3A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ea@slw.a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at/url?sa=i&amp;rct=j&amp;q=&amp;esrc=s&amp;source=images&amp;cd=&amp;cad=rja&amp;uact=8&amp;ved=0ahUKEwjRtsvRg7nXAhWHoqQKHR8bAY8QjRwIBw&amp;url=http://fanbingbing.ga/pixi/kann-ich-kaffee-auf-prozac-trinken-1720.php&amp;psig=AOvVaw0RLkE-j-5-fhdvuscvpzXh&amp;ust=1510575828868858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google.at/url?sa=i&amp;rct=j&amp;q=&amp;esrc=s&amp;source=images&amp;cd=&amp;cad=rja&amp;uact=8&amp;ved=0ahUKEwiHjaKyyr7YAhUBJlAKHf3DDGMQjRwIBw&amp;url=http://bidab.nibis.de/BD/index.php?suchwort%3DS%C3%A4ule&amp;psig=AOvVaw0jLavvYpke31nHSyJKKPz5&amp;ust=1515164637838300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A07CF-63A8-4628-B47F-9D4A4B4A3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4ECCFE4D.dotm</Template>
  <TotalTime>0</TotalTime>
  <Pages>1</Pages>
  <Words>194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Vorlagen Kindergarten Elisabethinum Axams</vt:lpstr>
    </vt:vector>
  </TitlesOfParts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Vorlagen Kindergarten Elisabethinum Axams</dc:title>
  <dc:creator>Carmen Neuner</dc:creator>
  <cp:lastModifiedBy>Administrator</cp:lastModifiedBy>
  <cp:revision>13</cp:revision>
  <cp:lastPrinted>2018-08-30T08:44:00Z</cp:lastPrinted>
  <dcterms:created xsi:type="dcterms:W3CDTF">2017-10-23T07:03:00Z</dcterms:created>
  <dcterms:modified xsi:type="dcterms:W3CDTF">2018-08-30T08:44:00Z</dcterms:modified>
</cp:coreProperties>
</file>