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E18" w:rsidRPr="000C4E61" w:rsidRDefault="00605E18" w:rsidP="00605E18">
      <w:pPr>
        <w:tabs>
          <w:tab w:val="left" w:pos="8931"/>
        </w:tabs>
        <w:spacing w:line="240" w:lineRule="auto"/>
        <w:ind w:left="-426" w:right="140"/>
        <w:rPr>
          <w:rFonts w:asciiTheme="majorHAnsi" w:eastAsia="Times New Roman" w:hAnsiTheme="majorHAnsi" w:cs="Calibri"/>
          <w:b/>
          <w:bCs/>
          <w:sz w:val="32"/>
          <w:szCs w:val="32"/>
          <w:u w:val="single"/>
          <w:lang w:val="de-AT" w:eastAsia="de-DE"/>
        </w:rPr>
      </w:pPr>
      <w:bookmarkStart w:id="0" w:name="_GoBack"/>
      <w:bookmarkEnd w:id="0"/>
      <w:r w:rsidRPr="000C4E61">
        <w:rPr>
          <w:rFonts w:asciiTheme="majorHAnsi" w:eastAsia="Times New Roman" w:hAnsiTheme="majorHAnsi" w:cs="Calibri"/>
          <w:b/>
          <w:bCs/>
          <w:sz w:val="32"/>
          <w:szCs w:val="32"/>
          <w:u w:val="single"/>
          <w:lang w:val="de-AT" w:eastAsia="de-DE"/>
        </w:rPr>
        <w:t>Aufnahme</w:t>
      </w:r>
      <w:r w:rsidR="00166D90" w:rsidRPr="000C4E61">
        <w:rPr>
          <w:rFonts w:asciiTheme="majorHAnsi" w:eastAsia="Times New Roman" w:hAnsiTheme="majorHAnsi" w:cs="Calibri"/>
          <w:b/>
          <w:bCs/>
          <w:sz w:val="32"/>
          <w:szCs w:val="32"/>
          <w:u w:val="single"/>
          <w:lang w:val="de-AT" w:eastAsia="de-DE"/>
        </w:rPr>
        <w:t>antrag</w:t>
      </w:r>
      <w:r w:rsidRPr="000C4E61">
        <w:rPr>
          <w:rFonts w:asciiTheme="majorHAnsi" w:eastAsia="Times New Roman" w:hAnsiTheme="majorHAnsi" w:cs="Calibri"/>
          <w:b/>
          <w:bCs/>
          <w:sz w:val="32"/>
          <w:szCs w:val="32"/>
          <w:u w:val="single"/>
          <w:lang w:val="de-AT" w:eastAsia="de-DE"/>
        </w:rPr>
        <w:t>:</w:t>
      </w:r>
    </w:p>
    <w:p w:rsidR="00605E18" w:rsidRPr="000C4E61" w:rsidRDefault="00605E18" w:rsidP="00605E18">
      <w:pPr>
        <w:tabs>
          <w:tab w:val="left" w:pos="8931"/>
        </w:tabs>
        <w:spacing w:line="240" w:lineRule="auto"/>
        <w:ind w:left="-426" w:right="140"/>
        <w:rPr>
          <w:rFonts w:asciiTheme="majorHAnsi" w:eastAsia="Times New Roman" w:hAnsiTheme="majorHAnsi" w:cs="Calibri"/>
          <w:b/>
          <w:bCs/>
          <w:sz w:val="16"/>
          <w:szCs w:val="20"/>
          <w:u w:val="single"/>
          <w:lang w:val="de-AT" w:eastAsia="de-DE"/>
        </w:rPr>
      </w:pPr>
    </w:p>
    <w:tbl>
      <w:tblPr>
        <w:tblW w:w="10562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923"/>
        <w:gridCol w:w="993"/>
        <w:gridCol w:w="778"/>
        <w:gridCol w:w="1700"/>
        <w:gridCol w:w="1349"/>
        <w:gridCol w:w="353"/>
        <w:gridCol w:w="2695"/>
      </w:tblGrid>
      <w:tr w:rsidR="00166D90" w:rsidRPr="000C4E61" w:rsidTr="00836706">
        <w:trPr>
          <w:cantSplit/>
          <w:trHeight w:hRule="exact" w:val="350"/>
        </w:trPr>
        <w:tc>
          <w:tcPr>
            <w:tcW w:w="1056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FF"/>
            <w:vAlign w:val="center"/>
          </w:tcPr>
          <w:p w:rsidR="00166D90" w:rsidRPr="000C4E61" w:rsidRDefault="00166D90" w:rsidP="00166D90">
            <w:pPr>
              <w:spacing w:line="240" w:lineRule="auto"/>
              <w:rPr>
                <w:rFonts w:asciiTheme="majorHAnsi" w:eastAsia="Times New Roman" w:hAnsiTheme="majorHAnsi" w:cs="Calibri"/>
                <w:sz w:val="20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  <w:t>Kind:</w:t>
            </w:r>
          </w:p>
        </w:tc>
      </w:tr>
      <w:tr w:rsidR="0070168D" w:rsidRPr="000C4E61" w:rsidTr="00836706">
        <w:trPr>
          <w:cantSplit/>
          <w:trHeight w:val="500"/>
        </w:trPr>
        <w:tc>
          <w:tcPr>
            <w:tcW w:w="446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70168D" w:rsidRPr="000C4E61" w:rsidRDefault="0070168D" w:rsidP="00166D90">
            <w:pPr>
              <w:tabs>
                <w:tab w:val="left" w:pos="1764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Nachname: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0C4E61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fldChar w:fldCharType="end"/>
            </w:r>
            <w:bookmarkEnd w:id="1"/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168D" w:rsidRPr="000C4E61" w:rsidRDefault="0070168D" w:rsidP="00166D90">
            <w:pPr>
              <w:tabs>
                <w:tab w:val="left" w:pos="1347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Vorname: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0C4E61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de-DE"/>
              </w:rPr>
              <w:fldChar w:fldCharType="end"/>
            </w:r>
            <w:bookmarkEnd w:id="2"/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70168D" w:rsidRPr="000C4E61" w:rsidRDefault="0070168D" w:rsidP="00166D90">
            <w:pPr>
              <w:tabs>
                <w:tab w:val="left" w:pos="1348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</w:tr>
      <w:tr w:rsidR="0070168D" w:rsidRPr="000C4E61" w:rsidTr="00836706">
        <w:trPr>
          <w:cantSplit/>
          <w:trHeight w:val="400"/>
        </w:trPr>
        <w:tc>
          <w:tcPr>
            <w:tcW w:w="4465" w:type="dxa"/>
            <w:gridSpan w:val="4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70168D" w:rsidRPr="000C4E61" w:rsidRDefault="0070168D" w:rsidP="0070168D">
            <w:pPr>
              <w:tabs>
                <w:tab w:val="left" w:pos="1764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SV-Nr.:/Geburtsdatum: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3402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168D" w:rsidRPr="000C4E61" w:rsidRDefault="0070168D" w:rsidP="00AD3524">
            <w:pPr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Geschlecht: 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weiblich</w:t>
            </w:r>
            <w:r w:rsidR="005B52A1"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männlich</w:t>
            </w:r>
          </w:p>
        </w:tc>
        <w:tc>
          <w:tcPr>
            <w:tcW w:w="2695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70168D" w:rsidRPr="000C4E61" w:rsidRDefault="0070168D" w:rsidP="0006146E">
            <w:pPr>
              <w:tabs>
                <w:tab w:val="left" w:pos="1348"/>
              </w:tabs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836706" w:rsidRPr="000C4E61" w:rsidTr="00836706">
        <w:trPr>
          <w:cantSplit/>
          <w:trHeight w:val="400"/>
        </w:trPr>
        <w:tc>
          <w:tcPr>
            <w:tcW w:w="1771" w:type="dxa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836706" w:rsidRPr="000C4E61" w:rsidRDefault="00836706" w:rsidP="006E7CB6">
            <w:pPr>
              <w:tabs>
                <w:tab w:val="left" w:pos="1206"/>
                <w:tab w:val="left" w:pos="2056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18"/>
                <w:u w:val="single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Straße:</w:t>
            </w:r>
          </w:p>
        </w:tc>
        <w:tc>
          <w:tcPr>
            <w:tcW w:w="4394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36706" w:rsidRPr="000C4E61" w:rsidRDefault="00836706" w:rsidP="006E7CB6">
            <w:pPr>
              <w:tabs>
                <w:tab w:val="left" w:pos="835"/>
                <w:tab w:val="left" w:pos="2056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4397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836706" w:rsidRPr="000C4E61" w:rsidRDefault="00836706" w:rsidP="00166D90">
            <w:pPr>
              <w:tabs>
                <w:tab w:val="left" w:pos="833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PLZ/Ort: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  <w:bookmarkEnd w:id="3"/>
          </w:p>
        </w:tc>
      </w:tr>
      <w:tr w:rsidR="0070168D" w:rsidRPr="000C4E61" w:rsidTr="00836706">
        <w:trPr>
          <w:cantSplit/>
          <w:trHeight w:val="400"/>
        </w:trPr>
        <w:tc>
          <w:tcPr>
            <w:tcW w:w="1771" w:type="dxa"/>
            <w:tcBorders>
              <w:left w:val="single" w:sz="12" w:space="0" w:color="auto"/>
              <w:right w:val="nil"/>
            </w:tcBorders>
            <w:vAlign w:val="center"/>
          </w:tcPr>
          <w:p w:rsidR="0070168D" w:rsidRPr="000C4E61" w:rsidRDefault="0070168D" w:rsidP="0070168D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Nationalität:</w:t>
            </w:r>
          </w:p>
        </w:tc>
        <w:tc>
          <w:tcPr>
            <w:tcW w:w="2694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:rsidR="0070168D" w:rsidRPr="000C4E61" w:rsidRDefault="0070168D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18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6097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0168D" w:rsidRPr="000C4E61" w:rsidRDefault="0070168D" w:rsidP="00166D90">
            <w:pPr>
              <w:tabs>
                <w:tab w:val="left" w:pos="1347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hAnsiTheme="majorHAnsi" w:cstheme="minorHAnsi"/>
                <w:sz w:val="16"/>
                <w:szCs w:val="16"/>
              </w:rPr>
              <w:t>Erstsprache:</w:t>
            </w:r>
            <w:r w:rsidRPr="000C4E61">
              <w:rPr>
                <w:rFonts w:asciiTheme="majorHAnsi" w:hAnsiTheme="majorHAnsi" w:cstheme="minorHAnsi"/>
                <w:sz w:val="16"/>
                <w:szCs w:val="16"/>
              </w:rPr>
              <w:tab/>
            </w:r>
            <w:r w:rsidRPr="000C4E61">
              <w:rPr>
                <w:rFonts w:asciiTheme="majorHAnsi" w:hAnsiTheme="majorHAnsi" w:cstheme="minorHAnsi"/>
                <w:noProof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0C4E61">
              <w:rPr>
                <w:rFonts w:asciiTheme="majorHAnsi" w:hAnsiTheme="majorHAnsi" w:cstheme="minorHAnsi"/>
                <w:noProof/>
                <w:sz w:val="18"/>
                <w:szCs w:val="18"/>
              </w:rPr>
              <w:instrText xml:space="preserve"> FORMTEXT </w:instrText>
            </w:r>
            <w:r w:rsidRPr="000C4E61">
              <w:rPr>
                <w:rFonts w:asciiTheme="majorHAnsi" w:hAnsiTheme="majorHAnsi" w:cstheme="minorHAnsi"/>
                <w:noProof/>
                <w:sz w:val="18"/>
                <w:szCs w:val="18"/>
              </w:rPr>
            </w:r>
            <w:r w:rsidRPr="000C4E61">
              <w:rPr>
                <w:rFonts w:asciiTheme="majorHAnsi" w:hAnsiTheme="majorHAnsi" w:cstheme="minorHAnsi"/>
                <w:noProof/>
                <w:sz w:val="18"/>
                <w:szCs w:val="18"/>
              </w:rPr>
              <w:fldChar w:fldCharType="separate"/>
            </w:r>
            <w:r w:rsidR="00772BBB">
              <w:rPr>
                <w:rFonts w:asciiTheme="majorHAnsi" w:hAnsiTheme="majorHAnsi" w:cstheme="minorHAnsi"/>
                <w:noProof/>
                <w:sz w:val="18"/>
                <w:szCs w:val="18"/>
              </w:rPr>
              <w:t> </w:t>
            </w:r>
            <w:r w:rsidR="00772BBB">
              <w:rPr>
                <w:rFonts w:asciiTheme="majorHAnsi" w:hAnsiTheme="majorHAnsi" w:cstheme="minorHAnsi"/>
                <w:noProof/>
                <w:sz w:val="18"/>
                <w:szCs w:val="18"/>
              </w:rPr>
              <w:t> </w:t>
            </w:r>
            <w:r w:rsidR="00772BBB">
              <w:rPr>
                <w:rFonts w:asciiTheme="majorHAnsi" w:hAnsiTheme="majorHAnsi" w:cstheme="minorHAnsi"/>
                <w:noProof/>
                <w:sz w:val="18"/>
                <w:szCs w:val="18"/>
              </w:rPr>
              <w:t> </w:t>
            </w:r>
            <w:r w:rsidR="00772BBB">
              <w:rPr>
                <w:rFonts w:asciiTheme="majorHAnsi" w:hAnsiTheme="majorHAnsi" w:cstheme="minorHAnsi"/>
                <w:noProof/>
                <w:sz w:val="18"/>
                <w:szCs w:val="18"/>
              </w:rPr>
              <w:t> </w:t>
            </w:r>
            <w:r w:rsidR="00772BBB">
              <w:rPr>
                <w:rFonts w:asciiTheme="majorHAnsi" w:hAnsiTheme="majorHAnsi" w:cstheme="minorHAnsi"/>
                <w:noProof/>
                <w:sz w:val="18"/>
                <w:szCs w:val="18"/>
              </w:rPr>
              <w:t> </w:t>
            </w:r>
            <w:r w:rsidRPr="000C4E61">
              <w:rPr>
                <w:rFonts w:asciiTheme="majorHAnsi" w:hAnsiTheme="majorHAnsi" w:cstheme="minorHAnsi"/>
                <w:noProof/>
                <w:sz w:val="18"/>
                <w:szCs w:val="18"/>
              </w:rPr>
              <w:fldChar w:fldCharType="end"/>
            </w:r>
            <w:bookmarkEnd w:id="4"/>
            <w:r w:rsidRPr="000C4E61">
              <w:rPr>
                <w:rFonts w:asciiTheme="majorHAnsi" w:hAnsiTheme="majorHAnsi" w:cstheme="minorHAnsi"/>
                <w:noProof/>
                <w:sz w:val="18"/>
                <w:szCs w:val="18"/>
              </w:rPr>
              <w:tab/>
            </w:r>
            <w:r w:rsidRPr="000C4E61">
              <w:rPr>
                <w:rFonts w:asciiTheme="majorHAnsi" w:hAnsiTheme="majorHAnsi" w:cstheme="minorHAnsi"/>
                <w:noProof/>
                <w:sz w:val="18"/>
                <w:szCs w:val="18"/>
              </w:rPr>
              <w:tab/>
            </w:r>
            <w:r w:rsidRPr="000C4E61">
              <w:rPr>
                <w:rFonts w:asciiTheme="majorHAnsi" w:hAnsiTheme="majorHAnsi" w:cstheme="minorHAnsi"/>
                <w:sz w:val="16"/>
                <w:szCs w:val="16"/>
              </w:rPr>
              <w:t>Zweitsprache:</w:t>
            </w:r>
            <w:r w:rsidRPr="000C4E61">
              <w:rPr>
                <w:rFonts w:asciiTheme="majorHAnsi" w:hAnsiTheme="majorHAnsi" w:cstheme="minorHAnsi"/>
                <w:sz w:val="16"/>
                <w:szCs w:val="16"/>
              </w:rPr>
              <w:tab/>
            </w:r>
            <w:r w:rsidRPr="000C4E61">
              <w:rPr>
                <w:rFonts w:asciiTheme="majorHAnsi" w:hAnsiTheme="majorHAnsi" w:cstheme="minorHAnsi"/>
                <w:noProof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hAnsiTheme="majorHAnsi" w:cstheme="minorHAnsi"/>
                <w:noProof/>
                <w:sz w:val="18"/>
                <w:szCs w:val="18"/>
              </w:rPr>
              <w:instrText xml:space="preserve"> FORMTEXT </w:instrText>
            </w:r>
            <w:r w:rsidRPr="000C4E61">
              <w:rPr>
                <w:rFonts w:asciiTheme="majorHAnsi" w:hAnsiTheme="majorHAnsi" w:cstheme="minorHAnsi"/>
                <w:noProof/>
                <w:sz w:val="18"/>
                <w:szCs w:val="18"/>
              </w:rPr>
            </w:r>
            <w:r w:rsidRPr="000C4E61">
              <w:rPr>
                <w:rFonts w:asciiTheme="majorHAnsi" w:hAnsiTheme="majorHAnsi" w:cstheme="minorHAnsi"/>
                <w:noProof/>
                <w:sz w:val="18"/>
                <w:szCs w:val="18"/>
              </w:rPr>
              <w:fldChar w:fldCharType="separate"/>
            </w:r>
            <w:r w:rsidR="00772BBB">
              <w:rPr>
                <w:rFonts w:asciiTheme="majorHAnsi" w:hAnsiTheme="majorHAnsi" w:cstheme="minorHAnsi"/>
                <w:noProof/>
                <w:sz w:val="18"/>
                <w:szCs w:val="18"/>
              </w:rPr>
              <w:t> </w:t>
            </w:r>
            <w:r w:rsidR="00772BBB">
              <w:rPr>
                <w:rFonts w:asciiTheme="majorHAnsi" w:hAnsiTheme="majorHAnsi" w:cstheme="minorHAnsi"/>
                <w:noProof/>
                <w:sz w:val="18"/>
                <w:szCs w:val="18"/>
              </w:rPr>
              <w:t> </w:t>
            </w:r>
            <w:r w:rsidR="00772BBB">
              <w:rPr>
                <w:rFonts w:asciiTheme="majorHAnsi" w:hAnsiTheme="majorHAnsi" w:cstheme="minorHAnsi"/>
                <w:noProof/>
                <w:sz w:val="18"/>
                <w:szCs w:val="18"/>
              </w:rPr>
              <w:t> </w:t>
            </w:r>
            <w:r w:rsidR="00772BBB">
              <w:rPr>
                <w:rFonts w:asciiTheme="majorHAnsi" w:hAnsiTheme="majorHAnsi" w:cstheme="minorHAnsi"/>
                <w:noProof/>
                <w:sz w:val="18"/>
                <w:szCs w:val="18"/>
              </w:rPr>
              <w:t> </w:t>
            </w:r>
            <w:r w:rsidR="00772BBB">
              <w:rPr>
                <w:rFonts w:asciiTheme="majorHAnsi" w:hAnsiTheme="majorHAnsi" w:cstheme="minorHAnsi"/>
                <w:noProof/>
                <w:sz w:val="18"/>
                <w:szCs w:val="18"/>
              </w:rPr>
              <w:t> </w:t>
            </w:r>
            <w:r w:rsidRPr="000C4E61">
              <w:rPr>
                <w:rFonts w:asciiTheme="majorHAnsi" w:hAnsiTheme="majorHAnsi" w:cstheme="minorHAnsi"/>
                <w:noProof/>
                <w:sz w:val="18"/>
                <w:szCs w:val="18"/>
              </w:rPr>
              <w:fldChar w:fldCharType="end"/>
            </w:r>
          </w:p>
        </w:tc>
      </w:tr>
      <w:tr w:rsidR="0070168D" w:rsidRPr="000C4E61" w:rsidTr="00836706">
        <w:trPr>
          <w:cantSplit/>
          <w:trHeight w:val="400"/>
        </w:trPr>
        <w:tc>
          <w:tcPr>
            <w:tcW w:w="1771" w:type="dxa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70168D" w:rsidRPr="000C4E61" w:rsidRDefault="0070168D" w:rsidP="00166D90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hAnsiTheme="majorHAnsi" w:cstheme="minorHAnsi"/>
                <w:sz w:val="16"/>
                <w:szCs w:val="16"/>
              </w:rPr>
              <w:t>Konfession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:</w:t>
            </w:r>
          </w:p>
        </w:tc>
        <w:tc>
          <w:tcPr>
            <w:tcW w:w="2694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168D" w:rsidRPr="000C4E61" w:rsidRDefault="0070168D" w:rsidP="00166D90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bookmarkEnd w:id="5"/>
          </w:p>
        </w:tc>
        <w:tc>
          <w:tcPr>
            <w:tcW w:w="6097" w:type="dxa"/>
            <w:gridSpan w:val="4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68D" w:rsidRPr="000C4E61" w:rsidRDefault="0070168D" w:rsidP="00166D90">
            <w:pPr>
              <w:tabs>
                <w:tab w:val="left" w:pos="1347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hAnsiTheme="majorHAnsi" w:cstheme="minorHAnsi"/>
                <w:b/>
                <w:sz w:val="16"/>
                <w:szCs w:val="16"/>
              </w:rPr>
              <w:t>Eintrittsdatum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  <w:bookmarkEnd w:id="6"/>
          </w:p>
        </w:tc>
      </w:tr>
      <w:tr w:rsidR="0070168D" w:rsidRPr="000C4E61" w:rsidTr="0070168D">
        <w:trPr>
          <w:cantSplit/>
          <w:trHeight w:val="400"/>
        </w:trPr>
        <w:tc>
          <w:tcPr>
            <w:tcW w:w="2694" w:type="dxa"/>
            <w:gridSpan w:val="2"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0168D" w:rsidRPr="000C4E61" w:rsidRDefault="0070168D" w:rsidP="00166D90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War das Kind bereits in einer Spiel-,</w:t>
            </w:r>
          </w:p>
          <w:p w:rsidR="0070168D" w:rsidRPr="000C4E61" w:rsidRDefault="0070168D" w:rsidP="00166D90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Eltern-Kind-Gruppe, Kindergarten?</w:t>
            </w:r>
          </w:p>
        </w:tc>
        <w:tc>
          <w:tcPr>
            <w:tcW w:w="993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0168D" w:rsidRPr="000C4E61" w:rsidRDefault="0070168D" w:rsidP="00166D90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ja</w:t>
            </w:r>
          </w:p>
          <w:p w:rsidR="0070168D" w:rsidRPr="000C4E61" w:rsidRDefault="0070168D" w:rsidP="00166D90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nein</w:t>
            </w:r>
          </w:p>
        </w:tc>
        <w:tc>
          <w:tcPr>
            <w:tcW w:w="3827" w:type="dxa"/>
            <w:gridSpan w:val="3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0168D" w:rsidRPr="000C4E61" w:rsidRDefault="0070168D" w:rsidP="0070168D">
            <w:pPr>
              <w:tabs>
                <w:tab w:val="left" w:pos="638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Wo?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bookmarkEnd w:id="7"/>
        <w:tc>
          <w:tcPr>
            <w:tcW w:w="3048" w:type="dxa"/>
            <w:gridSpan w:val="2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0168D" w:rsidRPr="000C4E61" w:rsidRDefault="0070168D" w:rsidP="0070168D">
            <w:pPr>
              <w:tabs>
                <w:tab w:val="left" w:pos="780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Zeitraum: 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</w:tbl>
    <w:p w:rsidR="00166D90" w:rsidRPr="000C4E61" w:rsidRDefault="00166D90" w:rsidP="00166D90">
      <w:pPr>
        <w:spacing w:line="240" w:lineRule="auto"/>
        <w:rPr>
          <w:rFonts w:asciiTheme="majorHAnsi" w:eastAsia="Times New Roman" w:hAnsiTheme="majorHAnsi" w:cs="Calibri"/>
          <w:sz w:val="6"/>
          <w:szCs w:val="6"/>
          <w:lang w:eastAsia="de-DE"/>
        </w:rPr>
      </w:pPr>
    </w:p>
    <w:tbl>
      <w:tblPr>
        <w:tblW w:w="10560" w:type="dxa"/>
        <w:tblInd w:w="-3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1275"/>
        <w:gridCol w:w="2694"/>
        <w:gridCol w:w="992"/>
        <w:gridCol w:w="1701"/>
      </w:tblGrid>
      <w:tr w:rsidR="007E4EE8" w:rsidRPr="000C4E61" w:rsidTr="003D4CF5">
        <w:trPr>
          <w:cantSplit/>
          <w:trHeight w:val="400"/>
        </w:trPr>
        <w:tc>
          <w:tcPr>
            <w:tcW w:w="1056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99CCFF"/>
            <w:vAlign w:val="center"/>
          </w:tcPr>
          <w:p w:rsidR="007E4EE8" w:rsidRPr="000C4E61" w:rsidRDefault="007E4EE8" w:rsidP="003D4CF5">
            <w:pPr>
              <w:spacing w:line="240" w:lineRule="auto"/>
              <w:ind w:right="-260"/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  <w:t>Betreuungszeiten:</w:t>
            </w:r>
          </w:p>
        </w:tc>
      </w:tr>
      <w:tr w:rsidR="007E4EE8" w:rsidRPr="000C4E61" w:rsidTr="00DC2FD1">
        <w:trPr>
          <w:cantSplit/>
          <w:trHeight w:val="1209"/>
        </w:trPr>
        <w:tc>
          <w:tcPr>
            <w:tcW w:w="517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4EE8" w:rsidRPr="000C4E61" w:rsidRDefault="007E4EE8" w:rsidP="003D4CF5">
            <w:pPr>
              <w:tabs>
                <w:tab w:val="left" w:pos="426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Bei der Auswahl der Betreuungszeiten sind die aktuellen Kindergartenbeiträge zu berücksichtigen.</w:t>
            </w:r>
          </w:p>
          <w:p w:rsidR="007E4EE8" w:rsidRPr="000C4E61" w:rsidRDefault="007E4EE8" w:rsidP="003D4CF5">
            <w:pPr>
              <w:tabs>
                <w:tab w:val="left" w:pos="426"/>
              </w:tabs>
              <w:spacing w:line="240" w:lineRule="auto"/>
              <w:ind w:left="426" w:hanging="426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7E4EE8" w:rsidRPr="000C4E61" w:rsidRDefault="007E4EE8" w:rsidP="003D4CF5">
            <w:pPr>
              <w:tabs>
                <w:tab w:val="left" w:pos="426"/>
              </w:tabs>
              <w:spacing w:line="240" w:lineRule="auto"/>
              <w:ind w:left="426" w:hanging="426"/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ab/>
              <w:t xml:space="preserve">Ausschließlich an </w:t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t xml:space="preserve">Schultagen </w:t>
            </w:r>
          </w:p>
          <w:p w:rsidR="007E4EE8" w:rsidRPr="000C4E61" w:rsidRDefault="007E4EE8" w:rsidP="003D4CF5">
            <w:pPr>
              <w:tabs>
                <w:tab w:val="left" w:pos="426"/>
              </w:tabs>
              <w:spacing w:line="240" w:lineRule="auto"/>
              <w:ind w:left="426" w:hanging="426"/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</w:pPr>
          </w:p>
          <w:p w:rsidR="007E4EE8" w:rsidRPr="000C4E61" w:rsidRDefault="007E4EE8" w:rsidP="00DC2FD1">
            <w:pPr>
              <w:tabs>
                <w:tab w:val="left" w:pos="426"/>
              </w:tabs>
              <w:spacing w:line="240" w:lineRule="auto"/>
              <w:ind w:left="426" w:hanging="426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t>Ganzjährig</w:t>
            </w:r>
            <w:r w:rsidR="00370D0F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(Ferienbetreuung)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E4EE8" w:rsidRPr="000C4E61" w:rsidRDefault="007E4EE8" w:rsidP="003D4CF5">
            <w:pPr>
              <w:tabs>
                <w:tab w:val="left" w:pos="426"/>
              </w:tabs>
              <w:spacing w:line="240" w:lineRule="auto"/>
              <w:ind w:left="426" w:hanging="426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t xml:space="preserve">Vormittag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bis längstens 1</w:t>
            </w:r>
            <w:r w:rsidR="003D4CF5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3:0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0</w:t>
            </w:r>
            <w:r w:rsidR="00764C48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h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Mo</w:t>
            </w: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val="it-IT" w:eastAsia="de-DE"/>
              </w:rPr>
            </w:pP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Di</w:t>
            </w: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val="it-IT" w:eastAsia="de-DE"/>
              </w:rPr>
            </w:pP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Mi</w:t>
            </w: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val="it-IT" w:eastAsia="de-DE"/>
              </w:rPr>
            </w:pP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Do</w:t>
            </w: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val="it-IT" w:eastAsia="de-DE"/>
              </w:rPr>
            </w:pP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Fr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7E4EE8" w:rsidRPr="000C4E61" w:rsidRDefault="007E4EE8" w:rsidP="003D4CF5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ab (Uhrzeit):</w:t>
            </w:r>
          </w:p>
          <w:p w:rsidR="007E4EE8" w:rsidRPr="000C4E61" w:rsidRDefault="007E4EE8" w:rsidP="003D4CF5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7E4EE8" w:rsidRPr="000C4E61" w:rsidRDefault="007E4EE8" w:rsidP="003D4CF5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7E4EE8" w:rsidRPr="000C4E61" w:rsidRDefault="007E4EE8" w:rsidP="003D4CF5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7E4EE8" w:rsidRPr="000C4E61" w:rsidRDefault="007E4EE8" w:rsidP="003D4CF5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7E4EE8" w:rsidRPr="000C4E61" w:rsidRDefault="007E4EE8" w:rsidP="003D4CF5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</w:tc>
      </w:tr>
      <w:tr w:rsidR="007E4EE8" w:rsidRPr="000C4E61" w:rsidTr="00DC2FD1">
        <w:trPr>
          <w:cantSplit/>
          <w:trHeight w:val="1359"/>
        </w:trPr>
        <w:tc>
          <w:tcPr>
            <w:tcW w:w="3898" w:type="dxa"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E4EE8" w:rsidRPr="000C4E61" w:rsidRDefault="007E4EE8" w:rsidP="003D4CF5">
            <w:pPr>
              <w:tabs>
                <w:tab w:val="left" w:pos="426"/>
              </w:tabs>
              <w:spacing w:line="240" w:lineRule="auto"/>
              <w:ind w:left="426" w:hanging="426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t>Mittagstisch</w:t>
            </w:r>
            <w:r w:rsidR="003D4CF5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bis längstens 14:0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0</w:t>
            </w:r>
            <w:r w:rsidR="00764C48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h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: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Mo</w:t>
            </w: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val="it-IT" w:eastAsia="de-DE"/>
              </w:rPr>
            </w:pP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Di</w:t>
            </w: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val="it-IT" w:eastAsia="de-DE"/>
              </w:rPr>
            </w:pP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Mi</w:t>
            </w: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val="it-IT" w:eastAsia="de-DE"/>
              </w:rPr>
            </w:pP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Do</w:t>
            </w: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val="it-IT" w:eastAsia="de-DE"/>
              </w:rPr>
            </w:pP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Fr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E4EE8" w:rsidRPr="000C4E61" w:rsidRDefault="007E4EE8" w:rsidP="003D4CF5">
            <w:pPr>
              <w:tabs>
                <w:tab w:val="left" w:pos="426"/>
              </w:tabs>
              <w:spacing w:line="240" w:lineRule="auto"/>
              <w:ind w:left="426" w:hanging="426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t>Mittagstisch und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</w:t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t>Nachmittagsbetreuung</w:t>
            </w:r>
            <w:r w:rsidR="00764C48"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t xml:space="preserve"> </w:t>
            </w:r>
            <w:r w:rsidR="00764C48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bis längstens 17</w:t>
            </w:r>
            <w:r w:rsidR="003D4CF5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:</w:t>
            </w:r>
            <w:r w:rsidR="00764C48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30h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: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Mo</w:t>
            </w: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val="it-IT" w:eastAsia="de-DE"/>
              </w:rPr>
            </w:pP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Di</w:t>
            </w: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val="it-IT" w:eastAsia="de-DE"/>
              </w:rPr>
            </w:pP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Mi</w:t>
            </w: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val="it-IT" w:eastAsia="de-DE"/>
              </w:rPr>
            </w:pP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Do</w:t>
            </w: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val="it-IT" w:eastAsia="de-DE"/>
              </w:rPr>
            </w:pPr>
          </w:p>
          <w:p w:rsidR="007E4EE8" w:rsidRPr="000C4E61" w:rsidRDefault="007E4EE8" w:rsidP="003D4CF5">
            <w:pPr>
              <w:tabs>
                <w:tab w:val="left" w:pos="2127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  <w:t xml:space="preserve"> Fr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:rsidR="007E4EE8" w:rsidRPr="000C4E61" w:rsidRDefault="007E4EE8" w:rsidP="003D4CF5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bis (Uhrzeit):</w:t>
            </w:r>
          </w:p>
          <w:p w:rsidR="007E4EE8" w:rsidRPr="000C4E61" w:rsidRDefault="007E4EE8" w:rsidP="003D4CF5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7E4EE8" w:rsidRPr="000C4E61" w:rsidRDefault="007E4EE8" w:rsidP="003D4CF5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7E4EE8" w:rsidRPr="000C4E61" w:rsidRDefault="007E4EE8" w:rsidP="003D4CF5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7E4EE8" w:rsidRPr="000C4E61" w:rsidRDefault="007E4EE8" w:rsidP="003D4CF5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7E4EE8" w:rsidRPr="000C4E61" w:rsidRDefault="007E4EE8" w:rsidP="003D4CF5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</w:tc>
      </w:tr>
    </w:tbl>
    <w:p w:rsidR="007E4EE8" w:rsidRPr="000C4E61" w:rsidRDefault="007E4EE8" w:rsidP="00166D90">
      <w:pPr>
        <w:spacing w:line="240" w:lineRule="auto"/>
        <w:rPr>
          <w:rFonts w:asciiTheme="majorHAnsi" w:eastAsia="Times New Roman" w:hAnsiTheme="majorHAnsi" w:cs="Calibri"/>
          <w:sz w:val="6"/>
          <w:szCs w:val="6"/>
          <w:lang w:eastAsia="de-DE"/>
        </w:rPr>
      </w:pPr>
    </w:p>
    <w:tbl>
      <w:tblPr>
        <w:tblW w:w="1056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206"/>
        <w:gridCol w:w="69"/>
        <w:gridCol w:w="2908"/>
        <w:gridCol w:w="1203"/>
        <w:gridCol w:w="2199"/>
        <w:gridCol w:w="2479"/>
      </w:tblGrid>
      <w:tr w:rsidR="00166D90" w:rsidRPr="000C4E61" w:rsidTr="00357553">
        <w:trPr>
          <w:cantSplit/>
          <w:trHeight w:hRule="exact" w:val="400"/>
        </w:trPr>
        <w:tc>
          <w:tcPr>
            <w:tcW w:w="10560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FF"/>
            <w:vAlign w:val="center"/>
          </w:tcPr>
          <w:p w:rsidR="00166D90" w:rsidRPr="000C4E61" w:rsidRDefault="00D80893" w:rsidP="00166D90">
            <w:pPr>
              <w:tabs>
                <w:tab w:val="right" w:pos="10206"/>
              </w:tabs>
              <w:spacing w:line="240" w:lineRule="auto"/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  <w:t xml:space="preserve">Eltern und </w:t>
            </w:r>
            <w:r w:rsidR="00166D90" w:rsidRPr="000C4E61"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  <w:t>Obsorgeberechtigte:</w:t>
            </w:r>
          </w:p>
        </w:tc>
      </w:tr>
      <w:tr w:rsidR="00DC2FD1" w:rsidRPr="000C4E61" w:rsidTr="00836706">
        <w:trPr>
          <w:cantSplit/>
          <w:trHeight w:hRule="exact" w:val="400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12" w:space="0" w:color="auto"/>
            </w:tcBorders>
            <w:textDirection w:val="btLr"/>
            <w:vAlign w:val="center"/>
          </w:tcPr>
          <w:p w:rsidR="00DC2FD1" w:rsidRPr="000C4E61" w:rsidRDefault="00DC2FD1" w:rsidP="00166D90">
            <w:pPr>
              <w:spacing w:line="240" w:lineRule="auto"/>
              <w:ind w:left="113" w:right="113"/>
              <w:jc w:val="center"/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  <w:t>Mutter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C2FD1" w:rsidRPr="000C4E61" w:rsidRDefault="00DC2FD1" w:rsidP="00C9584C">
            <w:pPr>
              <w:tabs>
                <w:tab w:val="left" w:pos="1206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t>N</w:t>
            </w:r>
            <w:r w:rsidR="00C9584C"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t>achn</w:t>
            </w:r>
            <w:r w:rsidR="004F504D"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t>a</w:t>
            </w:r>
            <w:r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t>me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:</w:t>
            </w:r>
          </w:p>
        </w:tc>
        <w:tc>
          <w:tcPr>
            <w:tcW w:w="29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2FD1" w:rsidRPr="000C4E61" w:rsidRDefault="00DC2FD1" w:rsidP="00166D90">
            <w:pPr>
              <w:tabs>
                <w:tab w:val="left" w:pos="1206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  <w:bookmarkEnd w:id="8"/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2FD1" w:rsidRPr="000C4E61" w:rsidRDefault="00DC2FD1" w:rsidP="00166D90">
            <w:pPr>
              <w:tabs>
                <w:tab w:val="left" w:pos="1206"/>
              </w:tabs>
              <w:spacing w:line="240" w:lineRule="auto"/>
              <w:ind w:left="-70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</w:t>
            </w:r>
            <w:r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t>Vorname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: 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DC2FD1" w:rsidRPr="000C4E61" w:rsidRDefault="00DC2FD1" w:rsidP="0006146E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SVNr. Geb-Dat.: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  <w:tr w:rsidR="00DC2FD1" w:rsidRPr="000C4E61" w:rsidTr="00836706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  <w:vAlign w:val="bottom"/>
          </w:tcPr>
          <w:p w:rsidR="00DC2FD1" w:rsidRPr="000C4E61" w:rsidRDefault="00DC2FD1" w:rsidP="00166D90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DC2FD1" w:rsidRPr="000C4E61" w:rsidRDefault="00836706" w:rsidP="00166D90">
            <w:pPr>
              <w:tabs>
                <w:tab w:val="left" w:pos="1206"/>
                <w:tab w:val="left" w:pos="2056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18"/>
                <w:u w:val="single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Straße</w:t>
            </w:r>
            <w:r w:rsidR="00DC2FD1"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: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DC2FD1" w:rsidRPr="000C4E61" w:rsidRDefault="00DC2FD1" w:rsidP="00166D90">
            <w:pPr>
              <w:tabs>
                <w:tab w:val="left" w:pos="835"/>
                <w:tab w:val="left" w:pos="2056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  <w:bookmarkEnd w:id="9"/>
          </w:p>
        </w:tc>
        <w:tc>
          <w:tcPr>
            <w:tcW w:w="467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:rsidR="00DC2FD1" w:rsidRPr="000C4E61" w:rsidRDefault="00DC2FD1" w:rsidP="00AD3524">
            <w:pPr>
              <w:tabs>
                <w:tab w:val="left" w:pos="1911"/>
                <w:tab w:val="right" w:pos="4608"/>
              </w:tabs>
              <w:spacing w:line="240" w:lineRule="auto"/>
              <w:rPr>
                <w:rFonts w:asciiTheme="majorHAnsi" w:eastAsia="Times New Roman" w:hAnsiTheme="majorHAnsi" w:cs="Calibri"/>
                <w:sz w:val="2"/>
                <w:szCs w:val="2"/>
                <w:lang w:eastAsia="de-DE"/>
              </w:rPr>
            </w:pPr>
          </w:p>
          <w:p w:rsidR="00DC2FD1" w:rsidRPr="000C4E61" w:rsidRDefault="00C9584C" w:rsidP="00AD3524">
            <w:pPr>
              <w:tabs>
                <w:tab w:val="left" w:pos="1562"/>
                <w:tab w:val="right" w:pos="4608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u w:val="single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PLZ/Ort:</w:t>
            </w:r>
            <w:r w:rsidR="00DC2FD1"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="00DC2FD1"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DC2FD1"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="00DC2FD1"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="00DC2FD1"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DC2FD1"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  <w:bookmarkEnd w:id="10"/>
          </w:p>
        </w:tc>
      </w:tr>
      <w:tr w:rsidR="00C9584C" w:rsidRPr="000C4E61" w:rsidTr="00B65AAC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  <w:vAlign w:val="bottom"/>
          </w:tcPr>
          <w:p w:rsidR="00C9584C" w:rsidRPr="000C4E61" w:rsidRDefault="00C9584C" w:rsidP="00166D90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5386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:rsidR="00C9584C" w:rsidRPr="000C4E61" w:rsidRDefault="00C9584C" w:rsidP="00C9584C">
            <w:pPr>
              <w:tabs>
                <w:tab w:val="left" w:pos="835"/>
                <w:tab w:val="left" w:pos="1420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Telefon-Nr. privat: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467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:rsidR="00C9584C" w:rsidRPr="000C4E61" w:rsidRDefault="00C9584C" w:rsidP="00AD3524">
            <w:pPr>
              <w:tabs>
                <w:tab w:val="left" w:pos="1562"/>
                <w:tab w:val="right" w:pos="4608"/>
              </w:tabs>
              <w:spacing w:line="240" w:lineRule="auto"/>
              <w:rPr>
                <w:rFonts w:asciiTheme="majorHAnsi" w:eastAsia="Times New Roman" w:hAnsiTheme="majorHAnsi" w:cs="Calibri"/>
                <w:sz w:val="2"/>
                <w:szCs w:val="2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Telefon-Nr. dienstlich: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1" w:name="Text24"/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  <w:bookmarkEnd w:id="11"/>
          </w:p>
        </w:tc>
      </w:tr>
      <w:tr w:rsidR="00DC2FD1" w:rsidRPr="000C4E61" w:rsidTr="00B65AAC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</w:tcPr>
          <w:p w:rsidR="00DC2FD1" w:rsidRPr="000C4E61" w:rsidRDefault="00DC2FD1" w:rsidP="00166D90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C2FD1" w:rsidRPr="000C4E61" w:rsidRDefault="00357553" w:rsidP="00B65AAC">
            <w:pPr>
              <w:tabs>
                <w:tab w:val="left" w:pos="1206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E-</w:t>
            </w:r>
            <w:r w:rsidR="00B03EA4"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M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ail</w:t>
            </w:r>
          </w:p>
        </w:tc>
        <w:tc>
          <w:tcPr>
            <w:tcW w:w="4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2FD1" w:rsidRPr="000C4E61" w:rsidRDefault="00DC2FD1" w:rsidP="00B65AAC">
            <w:pPr>
              <w:tabs>
                <w:tab w:val="left" w:pos="1206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2" w:name="Text18"/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  <w:bookmarkEnd w:id="12"/>
          </w:p>
        </w:tc>
        <w:tc>
          <w:tcPr>
            <w:tcW w:w="4678" w:type="dxa"/>
            <w:gridSpan w:val="2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DC2FD1" w:rsidRPr="000C4E61" w:rsidRDefault="00357553" w:rsidP="00AD3524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Nationalität</w:t>
            </w:r>
            <w:r w:rsidR="00DC2FD1"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:</w:t>
            </w:r>
            <w:r w:rsidR="00DC2FD1"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="00DC2FD1"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 w:rsidR="00DC2FD1"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="00DC2FD1"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="00DC2FD1"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DC2FD1"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  <w:bookmarkEnd w:id="13"/>
          </w:p>
        </w:tc>
      </w:tr>
      <w:tr w:rsidR="004F504D" w:rsidRPr="000C4E61" w:rsidTr="00B65AAC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</w:tcPr>
          <w:p w:rsidR="004F504D" w:rsidRPr="000C4E61" w:rsidRDefault="004F504D" w:rsidP="00166D90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F504D" w:rsidRPr="000C4E61" w:rsidRDefault="004F504D" w:rsidP="00166D90">
            <w:pPr>
              <w:tabs>
                <w:tab w:val="left" w:pos="1206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  <w:t>Erstsprache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:</w:t>
            </w:r>
          </w:p>
        </w:tc>
        <w:tc>
          <w:tcPr>
            <w:tcW w:w="4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F504D" w:rsidRPr="000C4E61" w:rsidRDefault="004F504D" w:rsidP="00166D90">
            <w:pPr>
              <w:tabs>
                <w:tab w:val="left" w:pos="1206"/>
                <w:tab w:val="left" w:pos="2056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4" w:name="Text19"/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  <w:bookmarkEnd w:id="14"/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4F504D" w:rsidRPr="000C4E61" w:rsidRDefault="004F504D" w:rsidP="00166D90">
            <w:pPr>
              <w:tabs>
                <w:tab w:val="left" w:pos="1348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Zweitsprache: 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  <w:tr w:rsidR="004F504D" w:rsidRPr="000C4E61" w:rsidTr="002B7C24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</w:tcPr>
          <w:p w:rsidR="004F504D" w:rsidRPr="000C4E61" w:rsidRDefault="004F504D" w:rsidP="00166D90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F504D" w:rsidRPr="000C4E61" w:rsidRDefault="004F504D" w:rsidP="00166D90">
            <w:pPr>
              <w:tabs>
                <w:tab w:val="left" w:pos="1206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Beruf:</w:t>
            </w:r>
          </w:p>
        </w:tc>
        <w:tc>
          <w:tcPr>
            <w:tcW w:w="4180" w:type="dxa"/>
            <w:gridSpan w:val="3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:rsidR="004F504D" w:rsidRPr="000C4E61" w:rsidRDefault="004F504D" w:rsidP="00166D90">
            <w:pPr>
              <w:tabs>
                <w:tab w:val="left" w:pos="835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5" w:name="Text20"/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  <w:bookmarkEnd w:id="15"/>
          </w:p>
        </w:tc>
        <w:tc>
          <w:tcPr>
            <w:tcW w:w="4678" w:type="dxa"/>
            <w:gridSpan w:val="2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3EA4" w:rsidRPr="000C4E61" w:rsidRDefault="004F504D" w:rsidP="004F504D">
            <w:pPr>
              <w:tabs>
                <w:tab w:val="left" w:pos="1348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Vollzeit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Teilzeit 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Selbstständig </w:t>
            </w:r>
          </w:p>
          <w:p w:rsidR="004F504D" w:rsidRPr="000C4E61" w:rsidRDefault="004F504D" w:rsidP="004F504D">
            <w:pPr>
              <w:tabs>
                <w:tab w:val="left" w:pos="1348"/>
              </w:tabs>
              <w:spacing w:line="240" w:lineRule="auto"/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in Ausbildung</w:t>
            </w:r>
            <w:r w:rsidR="00B03EA4"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</w:t>
            </w:r>
            <w:r w:rsidR="00B03EA4"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in Karenz 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sonstiges</w:t>
            </w:r>
          </w:p>
          <w:p w:rsidR="004F504D" w:rsidRPr="000C4E61" w:rsidRDefault="004F504D" w:rsidP="004F504D">
            <w:pPr>
              <w:tabs>
                <w:tab w:val="left" w:pos="1348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nicht berufstätig </w:t>
            </w:r>
          </w:p>
        </w:tc>
      </w:tr>
      <w:tr w:rsidR="004F504D" w:rsidRPr="000C4E61" w:rsidTr="00B65AAC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</w:tcPr>
          <w:p w:rsidR="004F504D" w:rsidRPr="000C4E61" w:rsidRDefault="004F504D" w:rsidP="00166D90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06" w:type="dxa"/>
            <w:tcBorders>
              <w:bottom w:val="single" w:sz="4" w:space="0" w:color="auto"/>
              <w:right w:val="nil"/>
            </w:tcBorders>
            <w:vAlign w:val="center"/>
          </w:tcPr>
          <w:p w:rsidR="004F504D" w:rsidRPr="000C4E61" w:rsidRDefault="004F504D" w:rsidP="00AD3524">
            <w:pPr>
              <w:tabs>
                <w:tab w:val="left" w:pos="1206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Arbeitgeber</w:t>
            </w:r>
          </w:p>
        </w:tc>
        <w:tc>
          <w:tcPr>
            <w:tcW w:w="4180" w:type="dxa"/>
            <w:gridSpan w:val="3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04D" w:rsidRPr="000C4E61" w:rsidRDefault="004F504D" w:rsidP="00166D90">
            <w:pPr>
              <w:tabs>
                <w:tab w:val="left" w:pos="835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  <w:bookmarkEnd w:id="16"/>
          </w:p>
        </w:tc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F504D" w:rsidRPr="000C4E61" w:rsidRDefault="004F504D" w:rsidP="00166D90">
            <w:pPr>
              <w:tabs>
                <w:tab w:val="left" w:pos="1348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eastAsia="de-DE"/>
              </w:rPr>
            </w:pPr>
          </w:p>
        </w:tc>
      </w:tr>
      <w:tr w:rsidR="00DC2FD1" w:rsidRPr="000C4E61" w:rsidTr="00B65AAC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DC2FD1" w:rsidRPr="000C4E61" w:rsidRDefault="00DC2FD1" w:rsidP="00166D90">
            <w:pPr>
              <w:spacing w:line="240" w:lineRule="auto"/>
              <w:ind w:left="113" w:right="113"/>
              <w:jc w:val="center"/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</w:pPr>
          </w:p>
        </w:tc>
        <w:tc>
          <w:tcPr>
            <w:tcW w:w="1206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DC2FD1" w:rsidRPr="000C4E61" w:rsidRDefault="00DC2FD1" w:rsidP="00166D90">
            <w:pPr>
              <w:tabs>
                <w:tab w:val="left" w:pos="1206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</w:pPr>
          </w:p>
        </w:tc>
        <w:tc>
          <w:tcPr>
            <w:tcW w:w="4180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DC2FD1" w:rsidRPr="000C4E61" w:rsidRDefault="00DC2FD1" w:rsidP="00B65AAC">
            <w:pPr>
              <w:tabs>
                <w:tab w:val="left" w:pos="1704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noProof/>
                <w:sz w:val="16"/>
                <w:szCs w:val="16"/>
                <w:lang w:eastAsia="de-DE"/>
              </w:rPr>
              <w:t>Erziehungsberechtigt</w:t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18"/>
                <w:lang w:eastAsia="de-DE"/>
              </w:rPr>
              <w:t>: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C2FD1" w:rsidRPr="000C4E61" w:rsidRDefault="00DC2FD1" w:rsidP="00B65AAC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t>Alleinerziehend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</w:p>
        </w:tc>
      </w:tr>
      <w:tr w:rsidR="00B03EA4" w:rsidRPr="000C4E61" w:rsidTr="00836706">
        <w:trPr>
          <w:cantSplit/>
          <w:trHeight w:hRule="exact" w:val="400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12" w:space="0" w:color="auto"/>
            </w:tcBorders>
            <w:textDirection w:val="btLr"/>
            <w:vAlign w:val="center"/>
          </w:tcPr>
          <w:p w:rsidR="00B03EA4" w:rsidRPr="000C4E61" w:rsidRDefault="00B03EA4" w:rsidP="006E7CB6">
            <w:pPr>
              <w:spacing w:line="240" w:lineRule="auto"/>
              <w:ind w:left="113" w:right="113"/>
              <w:jc w:val="center"/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  <w:t>Vater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t>Nachname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:</w:t>
            </w:r>
          </w:p>
        </w:tc>
        <w:tc>
          <w:tcPr>
            <w:tcW w:w="29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</w:tabs>
              <w:spacing w:line="240" w:lineRule="auto"/>
              <w:ind w:left="-70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</w:t>
            </w:r>
            <w:r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t>Vorname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: 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03EA4" w:rsidRPr="000C4E61" w:rsidRDefault="00B03EA4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SVNr. Geb-Dat.: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  <w:tr w:rsidR="00836706" w:rsidRPr="000C4E61" w:rsidTr="00836706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  <w:vAlign w:val="bottom"/>
          </w:tcPr>
          <w:p w:rsidR="00836706" w:rsidRPr="000C4E61" w:rsidRDefault="00836706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836706" w:rsidRPr="000C4E61" w:rsidRDefault="00836706" w:rsidP="006E7CB6">
            <w:pPr>
              <w:tabs>
                <w:tab w:val="left" w:pos="1206"/>
                <w:tab w:val="left" w:pos="2056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18"/>
                <w:u w:val="single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Straße: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836706" w:rsidRPr="000C4E61" w:rsidRDefault="00836706" w:rsidP="006E7CB6">
            <w:pPr>
              <w:tabs>
                <w:tab w:val="left" w:pos="835"/>
                <w:tab w:val="left" w:pos="2056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467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:rsidR="00836706" w:rsidRPr="000C4E61" w:rsidRDefault="00836706" w:rsidP="006E7CB6">
            <w:pPr>
              <w:tabs>
                <w:tab w:val="left" w:pos="1911"/>
                <w:tab w:val="right" w:pos="4608"/>
              </w:tabs>
              <w:spacing w:line="240" w:lineRule="auto"/>
              <w:rPr>
                <w:rFonts w:asciiTheme="majorHAnsi" w:eastAsia="Times New Roman" w:hAnsiTheme="majorHAnsi" w:cs="Calibri"/>
                <w:sz w:val="2"/>
                <w:szCs w:val="2"/>
                <w:lang w:eastAsia="de-DE"/>
              </w:rPr>
            </w:pPr>
          </w:p>
          <w:p w:rsidR="00836706" w:rsidRPr="000C4E61" w:rsidRDefault="00836706" w:rsidP="006E7CB6">
            <w:pPr>
              <w:tabs>
                <w:tab w:val="left" w:pos="1562"/>
                <w:tab w:val="right" w:pos="4608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u w:val="single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PLZ/Ort: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  <w:tr w:rsidR="00B03EA4" w:rsidRPr="000C4E61" w:rsidTr="00B65AAC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  <w:vAlign w:val="bottom"/>
          </w:tcPr>
          <w:p w:rsidR="00B03EA4" w:rsidRPr="000C4E61" w:rsidRDefault="00B03EA4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5386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835"/>
                <w:tab w:val="left" w:pos="1420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Telefon-Nr. privat: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467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:rsidR="00B03EA4" w:rsidRPr="000C4E61" w:rsidRDefault="00B03EA4" w:rsidP="006E7CB6">
            <w:pPr>
              <w:tabs>
                <w:tab w:val="left" w:pos="1562"/>
                <w:tab w:val="right" w:pos="4608"/>
              </w:tabs>
              <w:spacing w:line="240" w:lineRule="auto"/>
              <w:rPr>
                <w:rFonts w:asciiTheme="majorHAnsi" w:eastAsia="Times New Roman" w:hAnsiTheme="majorHAnsi" w:cs="Calibri"/>
                <w:sz w:val="2"/>
                <w:szCs w:val="2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Telefon-Nr. dienstlich: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  <w:tr w:rsidR="00B03EA4" w:rsidRPr="000C4E61" w:rsidTr="00B65AAC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</w:tcPr>
          <w:p w:rsidR="00B03EA4" w:rsidRPr="000C4E61" w:rsidRDefault="00B03EA4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B03EA4">
            <w:pPr>
              <w:tabs>
                <w:tab w:val="left" w:pos="1206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E-Mail</w:t>
            </w:r>
          </w:p>
        </w:tc>
        <w:tc>
          <w:tcPr>
            <w:tcW w:w="4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4678" w:type="dxa"/>
            <w:gridSpan w:val="2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03EA4" w:rsidRPr="000C4E61" w:rsidRDefault="00B03EA4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Nationalität: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  <w:tr w:rsidR="00B03EA4" w:rsidRPr="000C4E61" w:rsidTr="00B65AAC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</w:tcPr>
          <w:p w:rsidR="00B03EA4" w:rsidRPr="000C4E61" w:rsidRDefault="00B03EA4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  <w:t>Erstsprache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:</w:t>
            </w:r>
          </w:p>
        </w:tc>
        <w:tc>
          <w:tcPr>
            <w:tcW w:w="4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  <w:tab w:val="left" w:pos="2056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B03EA4" w:rsidRPr="000C4E61" w:rsidRDefault="00B03EA4" w:rsidP="006E7CB6">
            <w:pPr>
              <w:tabs>
                <w:tab w:val="left" w:pos="1348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Zweitsprache: 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  <w:tr w:rsidR="00B03EA4" w:rsidRPr="000C4E61" w:rsidTr="006E7CB6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</w:tcPr>
          <w:p w:rsidR="00B03EA4" w:rsidRPr="000C4E61" w:rsidRDefault="00B03EA4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Beruf:</w:t>
            </w:r>
          </w:p>
        </w:tc>
        <w:tc>
          <w:tcPr>
            <w:tcW w:w="4180" w:type="dxa"/>
            <w:gridSpan w:val="3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:rsidR="00B03EA4" w:rsidRPr="000C4E61" w:rsidRDefault="00B03EA4" w:rsidP="006E7CB6">
            <w:pPr>
              <w:tabs>
                <w:tab w:val="left" w:pos="835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4678" w:type="dxa"/>
            <w:gridSpan w:val="2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3EA4" w:rsidRPr="000C4E61" w:rsidRDefault="00B03EA4" w:rsidP="006E7CB6">
            <w:pPr>
              <w:tabs>
                <w:tab w:val="left" w:pos="1348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Vollzeit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Teilzeit 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Selbstständig </w:t>
            </w:r>
          </w:p>
          <w:p w:rsidR="00B03EA4" w:rsidRPr="000C4E61" w:rsidRDefault="00B03EA4" w:rsidP="006E7CB6">
            <w:pPr>
              <w:tabs>
                <w:tab w:val="left" w:pos="1348"/>
              </w:tabs>
              <w:spacing w:line="240" w:lineRule="auto"/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in Ausbildung 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in Karenz 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sonstiges</w:t>
            </w:r>
          </w:p>
          <w:p w:rsidR="00B03EA4" w:rsidRPr="000C4E61" w:rsidRDefault="00B03EA4" w:rsidP="006E7CB6">
            <w:pPr>
              <w:tabs>
                <w:tab w:val="left" w:pos="1348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nicht berufstätig </w:t>
            </w:r>
          </w:p>
        </w:tc>
      </w:tr>
      <w:tr w:rsidR="00B03EA4" w:rsidRPr="000C4E61" w:rsidTr="00B65AAC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</w:tcPr>
          <w:p w:rsidR="00B03EA4" w:rsidRPr="000C4E61" w:rsidRDefault="00B03EA4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06" w:type="dxa"/>
            <w:tcBorders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Arbeitgeber</w:t>
            </w:r>
          </w:p>
        </w:tc>
        <w:tc>
          <w:tcPr>
            <w:tcW w:w="4180" w:type="dxa"/>
            <w:gridSpan w:val="3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EA4" w:rsidRPr="000C4E61" w:rsidRDefault="00B03EA4" w:rsidP="006E7CB6">
            <w:pPr>
              <w:tabs>
                <w:tab w:val="left" w:pos="835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3EA4" w:rsidRPr="000C4E61" w:rsidRDefault="00B03EA4" w:rsidP="006E7CB6">
            <w:pPr>
              <w:tabs>
                <w:tab w:val="left" w:pos="1348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eastAsia="de-DE"/>
              </w:rPr>
            </w:pPr>
          </w:p>
        </w:tc>
      </w:tr>
      <w:tr w:rsidR="00B03EA4" w:rsidRPr="000C4E61" w:rsidTr="00B65AAC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B03EA4" w:rsidRPr="000C4E61" w:rsidRDefault="00B03EA4" w:rsidP="006E7CB6">
            <w:pPr>
              <w:spacing w:line="240" w:lineRule="auto"/>
              <w:ind w:left="113" w:right="113"/>
              <w:jc w:val="center"/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</w:pPr>
          </w:p>
        </w:tc>
        <w:tc>
          <w:tcPr>
            <w:tcW w:w="1206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</w:pPr>
          </w:p>
        </w:tc>
        <w:tc>
          <w:tcPr>
            <w:tcW w:w="4180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03EA4" w:rsidRPr="000C4E61" w:rsidRDefault="00B03EA4" w:rsidP="00B65AAC">
            <w:pPr>
              <w:tabs>
                <w:tab w:val="left" w:pos="1704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noProof/>
                <w:sz w:val="16"/>
                <w:szCs w:val="16"/>
                <w:lang w:eastAsia="de-DE"/>
              </w:rPr>
              <w:t>Erziehungsberechtigt</w:t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18"/>
                <w:lang w:eastAsia="de-DE"/>
              </w:rPr>
              <w:t>: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03EA4" w:rsidRPr="000C4E61" w:rsidRDefault="00B03EA4" w:rsidP="00B65AAC">
            <w:pPr>
              <w:spacing w:line="240" w:lineRule="auto"/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t>Alleinerziehend:</w:t>
            </w:r>
            <w:r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fldChar w:fldCharType="end"/>
            </w:r>
          </w:p>
        </w:tc>
      </w:tr>
    </w:tbl>
    <w:p w:rsidR="00B03EA4" w:rsidRPr="000C4E61" w:rsidRDefault="00B03EA4">
      <w:pPr>
        <w:rPr>
          <w:rFonts w:asciiTheme="majorHAnsi" w:hAnsiTheme="majorHAnsi"/>
          <w:sz w:val="6"/>
          <w:szCs w:val="6"/>
        </w:rPr>
      </w:pPr>
    </w:p>
    <w:tbl>
      <w:tblPr>
        <w:tblW w:w="10561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275"/>
        <w:gridCol w:w="2908"/>
        <w:gridCol w:w="1203"/>
        <w:gridCol w:w="992"/>
        <w:gridCol w:w="1207"/>
        <w:gridCol w:w="2480"/>
      </w:tblGrid>
      <w:tr w:rsidR="00166D90" w:rsidRPr="000C4E61" w:rsidTr="00C9584C">
        <w:trPr>
          <w:cantSplit/>
          <w:trHeight w:hRule="exact" w:val="300"/>
        </w:trPr>
        <w:tc>
          <w:tcPr>
            <w:tcW w:w="10561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FF"/>
            <w:vAlign w:val="center"/>
          </w:tcPr>
          <w:p w:rsidR="00166D90" w:rsidRPr="000C4E61" w:rsidRDefault="008B36B1" w:rsidP="00166D90">
            <w:pPr>
              <w:spacing w:line="240" w:lineRule="auto"/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  <w:lastRenderedPageBreak/>
              <w:t>W</w:t>
            </w:r>
            <w:r w:rsidR="00166D90" w:rsidRPr="000C4E61"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  <w:t>eitere Betreuungspersonen</w:t>
            </w:r>
            <w:r w:rsidR="007E4EE8" w:rsidRPr="000C4E61"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  <w:t xml:space="preserve"> und Geschwister</w:t>
            </w:r>
            <w:r w:rsidR="00166D90" w:rsidRPr="000C4E61"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  <w:t>:</w:t>
            </w:r>
          </w:p>
        </w:tc>
      </w:tr>
      <w:tr w:rsidR="00B03EA4" w:rsidRPr="000C4E61" w:rsidTr="00772BBB">
        <w:trPr>
          <w:cantSplit/>
          <w:trHeight w:hRule="exact" w:val="400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12" w:space="0" w:color="auto"/>
            </w:tcBorders>
            <w:textDirection w:val="btLr"/>
            <w:vAlign w:val="center"/>
          </w:tcPr>
          <w:p w:rsidR="00B03EA4" w:rsidRPr="000C4E61" w:rsidRDefault="00B03EA4" w:rsidP="006E7CB6">
            <w:pPr>
              <w:spacing w:line="240" w:lineRule="auto"/>
              <w:ind w:left="113" w:right="113"/>
              <w:jc w:val="center"/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t>Nachname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:</w:t>
            </w:r>
          </w:p>
        </w:tc>
        <w:tc>
          <w:tcPr>
            <w:tcW w:w="29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</w:tabs>
              <w:spacing w:line="240" w:lineRule="auto"/>
              <w:ind w:left="-70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 </w:t>
            </w:r>
            <w:r w:rsidRPr="000C4E61">
              <w:rPr>
                <w:rFonts w:asciiTheme="majorHAnsi" w:eastAsia="Times New Roman" w:hAnsiTheme="majorHAnsi" w:cs="Calibri"/>
                <w:b/>
                <w:sz w:val="16"/>
                <w:szCs w:val="16"/>
                <w:lang w:eastAsia="de-DE"/>
              </w:rPr>
              <w:t>Vorname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: 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03EA4" w:rsidRPr="000C4E61" w:rsidRDefault="00B03EA4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SVNr. Geb-Dat.: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  <w:tr w:rsidR="00836706" w:rsidRPr="000C4E61" w:rsidTr="00772BBB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  <w:vAlign w:val="bottom"/>
          </w:tcPr>
          <w:p w:rsidR="00836706" w:rsidRPr="000C4E61" w:rsidRDefault="00836706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nil"/>
            </w:tcBorders>
            <w:vAlign w:val="center"/>
          </w:tcPr>
          <w:p w:rsidR="00836706" w:rsidRPr="000C4E61" w:rsidRDefault="00836706" w:rsidP="006E7CB6">
            <w:pPr>
              <w:tabs>
                <w:tab w:val="left" w:pos="1206"/>
                <w:tab w:val="left" w:pos="2056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18"/>
                <w:u w:val="single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Straße: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836706" w:rsidRPr="000C4E61" w:rsidRDefault="00836706" w:rsidP="006E7CB6">
            <w:pPr>
              <w:tabs>
                <w:tab w:val="left" w:pos="835"/>
                <w:tab w:val="left" w:pos="2056"/>
                <w:tab w:val="right" w:pos="4891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4679" w:type="dxa"/>
            <w:gridSpan w:val="3"/>
            <w:tcBorders>
              <w:left w:val="nil"/>
              <w:right w:val="single" w:sz="12" w:space="0" w:color="auto"/>
            </w:tcBorders>
            <w:vAlign w:val="center"/>
          </w:tcPr>
          <w:p w:rsidR="00836706" w:rsidRPr="000C4E61" w:rsidRDefault="00836706" w:rsidP="006E7CB6">
            <w:pPr>
              <w:tabs>
                <w:tab w:val="left" w:pos="1911"/>
                <w:tab w:val="right" w:pos="4608"/>
              </w:tabs>
              <w:spacing w:line="240" w:lineRule="auto"/>
              <w:rPr>
                <w:rFonts w:asciiTheme="majorHAnsi" w:eastAsia="Times New Roman" w:hAnsiTheme="majorHAnsi" w:cs="Calibri"/>
                <w:sz w:val="2"/>
                <w:szCs w:val="2"/>
                <w:lang w:eastAsia="de-DE"/>
              </w:rPr>
            </w:pPr>
          </w:p>
          <w:p w:rsidR="00836706" w:rsidRPr="000C4E61" w:rsidRDefault="00836706" w:rsidP="006E7CB6">
            <w:pPr>
              <w:tabs>
                <w:tab w:val="left" w:pos="1562"/>
                <w:tab w:val="right" w:pos="4608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u w:val="single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PLZ/Ort::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  <w:tr w:rsidR="00B03EA4" w:rsidRPr="000C4E61" w:rsidTr="00B03EA4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  <w:vAlign w:val="bottom"/>
          </w:tcPr>
          <w:p w:rsidR="00B03EA4" w:rsidRPr="000C4E61" w:rsidRDefault="00B03EA4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5386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C9584C">
            <w:pPr>
              <w:tabs>
                <w:tab w:val="left" w:pos="835"/>
                <w:tab w:val="left" w:pos="2056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Telefon-Nr. privat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4679" w:type="dxa"/>
            <w:gridSpan w:val="3"/>
            <w:tcBorders>
              <w:left w:val="nil"/>
              <w:right w:val="single" w:sz="12" w:space="0" w:color="auto"/>
            </w:tcBorders>
            <w:vAlign w:val="center"/>
          </w:tcPr>
          <w:p w:rsidR="00B03EA4" w:rsidRPr="000C4E61" w:rsidRDefault="00B03EA4" w:rsidP="006E7CB6">
            <w:pPr>
              <w:tabs>
                <w:tab w:val="left" w:pos="1562"/>
                <w:tab w:val="right" w:pos="4608"/>
              </w:tabs>
              <w:spacing w:line="240" w:lineRule="auto"/>
              <w:rPr>
                <w:rFonts w:asciiTheme="majorHAnsi" w:eastAsia="Times New Roman" w:hAnsiTheme="majorHAnsi" w:cs="Calibri"/>
                <w:sz w:val="2"/>
                <w:szCs w:val="2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Telefon-Nr. dienstlich: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  <w:tr w:rsidR="00B03EA4" w:rsidRPr="000C4E61" w:rsidTr="00B03EA4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</w:tcPr>
          <w:p w:rsidR="00B03EA4" w:rsidRPr="000C4E61" w:rsidRDefault="00B03EA4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E-Mail: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4679" w:type="dxa"/>
            <w:gridSpan w:val="3"/>
            <w:tcBorders>
              <w:left w:val="nil"/>
              <w:right w:val="single" w:sz="12" w:space="0" w:color="auto"/>
            </w:tcBorders>
            <w:vAlign w:val="center"/>
          </w:tcPr>
          <w:p w:rsidR="00B03EA4" w:rsidRPr="000C4E61" w:rsidRDefault="00B03EA4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>Nationalität: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  <w:tr w:rsidR="00B03EA4" w:rsidRPr="000C4E61" w:rsidTr="00B65AAC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</w:tcPr>
          <w:p w:rsidR="00B03EA4" w:rsidRPr="000C4E61" w:rsidRDefault="00B03EA4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  <w:tab w:val="right" w:pos="5033"/>
              </w:tabs>
              <w:spacing w:line="240" w:lineRule="auto"/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  <w:t>Erstsprache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: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6E7CB6">
            <w:pPr>
              <w:tabs>
                <w:tab w:val="left" w:pos="1206"/>
                <w:tab w:val="left" w:pos="2056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  <w:tc>
          <w:tcPr>
            <w:tcW w:w="4679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03EA4" w:rsidRPr="000C4E61" w:rsidRDefault="00B03EA4" w:rsidP="006E7CB6">
            <w:pPr>
              <w:tabs>
                <w:tab w:val="left" w:pos="1348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 xml:space="preserve">Zweitsprache: </w:t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fldChar w:fldCharType="end"/>
            </w:r>
          </w:p>
        </w:tc>
      </w:tr>
      <w:tr w:rsidR="00B03EA4" w:rsidRPr="000C4E61" w:rsidTr="00B65AAC">
        <w:trPr>
          <w:cantSplit/>
          <w:trHeight w:hRule="exact" w:val="400"/>
        </w:trPr>
        <w:tc>
          <w:tcPr>
            <w:tcW w:w="496" w:type="dxa"/>
            <w:vMerge/>
            <w:tcBorders>
              <w:left w:val="single" w:sz="12" w:space="0" w:color="auto"/>
            </w:tcBorders>
          </w:tcPr>
          <w:p w:rsidR="00B03EA4" w:rsidRPr="000C4E61" w:rsidRDefault="00B03EA4" w:rsidP="006E7CB6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B65AAC">
            <w:pPr>
              <w:tabs>
                <w:tab w:val="left" w:pos="1206"/>
              </w:tabs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03EA4" w:rsidRPr="000C4E61" w:rsidRDefault="00B03EA4" w:rsidP="00B65AAC">
            <w:pPr>
              <w:tabs>
                <w:tab w:val="left" w:pos="1660"/>
              </w:tabs>
              <w:spacing w:line="240" w:lineRule="auto"/>
              <w:rPr>
                <w:rFonts w:asciiTheme="majorHAnsi" w:eastAsia="Times New Roman" w:hAnsiTheme="majorHAnsi" w:cs="Calibri"/>
                <w:noProof/>
                <w:sz w:val="16"/>
                <w:szCs w:val="16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noProof/>
                <w:sz w:val="16"/>
                <w:szCs w:val="16"/>
                <w:lang w:eastAsia="de-DE"/>
              </w:rPr>
              <w:t>Erziehungsberechtigt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>:</w:t>
            </w:r>
            <w:r w:rsidRPr="000C4E61">
              <w:rPr>
                <w:rFonts w:asciiTheme="majorHAnsi" w:eastAsia="Times New Roman" w:hAnsiTheme="majorHAnsi" w:cs="Calibri"/>
                <w:noProof/>
                <w:sz w:val="18"/>
                <w:szCs w:val="18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  <w:fldChar w:fldCharType="end"/>
            </w:r>
          </w:p>
        </w:tc>
        <w:tc>
          <w:tcPr>
            <w:tcW w:w="4679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03EA4" w:rsidRPr="000C4E61" w:rsidRDefault="00B03EA4" w:rsidP="00B65AAC">
            <w:pPr>
              <w:spacing w:line="240" w:lineRule="auto"/>
              <w:rPr>
                <w:rFonts w:asciiTheme="majorHAnsi" w:eastAsia="Times New Roman" w:hAnsiTheme="majorHAnsi" w:cs="Calibri"/>
                <w:sz w:val="16"/>
                <w:szCs w:val="16"/>
                <w:lang w:eastAsia="de-DE"/>
              </w:rPr>
            </w:pPr>
          </w:p>
        </w:tc>
      </w:tr>
      <w:tr w:rsidR="00166D90" w:rsidRPr="000C4E61" w:rsidTr="007E4EE8">
        <w:trPr>
          <w:cantSplit/>
          <w:trHeight w:val="440"/>
        </w:trPr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extDirection w:val="btLr"/>
            <w:vAlign w:val="center"/>
          </w:tcPr>
          <w:p w:rsidR="00166D90" w:rsidRPr="000C4E61" w:rsidRDefault="00166D90" w:rsidP="00166D90">
            <w:pPr>
              <w:spacing w:line="240" w:lineRule="auto"/>
              <w:ind w:left="113" w:right="113"/>
              <w:jc w:val="center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t>Geschwister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:</w:t>
            </w:r>
          </w:p>
        </w:tc>
        <w:tc>
          <w:tcPr>
            <w:tcW w:w="6378" w:type="dxa"/>
            <w:gridSpan w:val="4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166D90" w:rsidRPr="000C4E61" w:rsidRDefault="00166D90" w:rsidP="00166D90">
            <w:pPr>
              <w:tabs>
                <w:tab w:val="left" w:pos="922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Name: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7" w:name="Text52"/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fldChar w:fldCharType="end"/>
            </w:r>
            <w:bookmarkEnd w:id="17"/>
          </w:p>
        </w:tc>
        <w:tc>
          <w:tcPr>
            <w:tcW w:w="368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166D90" w:rsidRPr="000C4E61" w:rsidRDefault="00166D90" w:rsidP="00166D90">
            <w:pPr>
              <w:tabs>
                <w:tab w:val="left" w:pos="1206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Geb.Dat: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fldChar w:fldCharType="end"/>
            </w:r>
          </w:p>
        </w:tc>
      </w:tr>
      <w:tr w:rsidR="00166D90" w:rsidRPr="000C4E61" w:rsidTr="007E4EE8">
        <w:trPr>
          <w:cantSplit/>
          <w:trHeight w:val="440"/>
        </w:trPr>
        <w:tc>
          <w:tcPr>
            <w:tcW w:w="496" w:type="dxa"/>
            <w:vMerge/>
            <w:tcBorders>
              <w:left w:val="single" w:sz="12" w:space="0" w:color="auto"/>
            </w:tcBorders>
            <w:vAlign w:val="bottom"/>
          </w:tcPr>
          <w:p w:rsidR="00166D90" w:rsidRPr="000C4E61" w:rsidRDefault="00166D90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</w:tc>
        <w:tc>
          <w:tcPr>
            <w:tcW w:w="6378" w:type="dxa"/>
            <w:gridSpan w:val="4"/>
            <w:tcBorders>
              <w:right w:val="nil"/>
            </w:tcBorders>
            <w:vAlign w:val="center"/>
          </w:tcPr>
          <w:p w:rsidR="00166D90" w:rsidRPr="000C4E61" w:rsidRDefault="00166D90" w:rsidP="00166D90">
            <w:pPr>
              <w:tabs>
                <w:tab w:val="left" w:pos="922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Name: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8" w:name="Text53"/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fldChar w:fldCharType="end"/>
            </w:r>
            <w:bookmarkEnd w:id="18"/>
          </w:p>
        </w:tc>
        <w:tc>
          <w:tcPr>
            <w:tcW w:w="3687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:rsidR="00166D90" w:rsidRPr="000C4E61" w:rsidRDefault="00166D90" w:rsidP="00166D90">
            <w:pPr>
              <w:tabs>
                <w:tab w:val="left" w:pos="1206"/>
              </w:tabs>
              <w:spacing w:line="240" w:lineRule="auto"/>
              <w:rPr>
                <w:rFonts w:asciiTheme="majorHAnsi" w:eastAsia="Times New Roman" w:hAnsiTheme="majorHAnsi" w:cs="Calibri"/>
                <w:sz w:val="20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Geb.Dat: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  <w:fldChar w:fldCharType="end"/>
            </w:r>
          </w:p>
        </w:tc>
      </w:tr>
      <w:tr w:rsidR="0026734F" w:rsidRPr="000C4E61" w:rsidTr="0026734F">
        <w:trPr>
          <w:cantSplit/>
          <w:trHeight w:val="60"/>
        </w:trPr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26734F" w:rsidRPr="000C4E61" w:rsidRDefault="0026734F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</w:tc>
        <w:tc>
          <w:tcPr>
            <w:tcW w:w="6378" w:type="dxa"/>
            <w:gridSpan w:val="4"/>
            <w:tcBorders>
              <w:bottom w:val="single" w:sz="12" w:space="0" w:color="auto"/>
              <w:right w:val="nil"/>
            </w:tcBorders>
            <w:vAlign w:val="center"/>
          </w:tcPr>
          <w:p w:rsidR="0026734F" w:rsidRPr="000C4E61" w:rsidRDefault="0026734F" w:rsidP="00166D90">
            <w:pPr>
              <w:tabs>
                <w:tab w:val="left" w:pos="922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</w:tc>
        <w:tc>
          <w:tcPr>
            <w:tcW w:w="3687" w:type="dxa"/>
            <w:gridSpan w:val="2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6734F" w:rsidRPr="000C4E61" w:rsidRDefault="0026734F" w:rsidP="00166D90">
            <w:pPr>
              <w:tabs>
                <w:tab w:val="left" w:pos="1206"/>
              </w:tabs>
              <w:spacing w:line="240" w:lineRule="auto"/>
              <w:rPr>
                <w:rFonts w:asciiTheme="majorHAnsi" w:eastAsia="Times New Roman" w:hAnsiTheme="majorHAnsi" w:cs="Calibri"/>
                <w:sz w:val="20"/>
                <w:szCs w:val="20"/>
                <w:lang w:eastAsia="de-DE"/>
              </w:rPr>
            </w:pPr>
          </w:p>
        </w:tc>
      </w:tr>
    </w:tbl>
    <w:p w:rsidR="00166D90" w:rsidRPr="000C4E61" w:rsidRDefault="00166D90" w:rsidP="00166D90">
      <w:pPr>
        <w:spacing w:line="240" w:lineRule="auto"/>
        <w:rPr>
          <w:rFonts w:asciiTheme="majorHAnsi" w:eastAsia="Times New Roman" w:hAnsiTheme="majorHAnsi" w:cs="Calibri"/>
          <w:sz w:val="4"/>
          <w:szCs w:val="4"/>
          <w:lang w:eastAsia="de-DE"/>
        </w:rPr>
      </w:pPr>
    </w:p>
    <w:p w:rsidR="00166D90" w:rsidRPr="000C4E61" w:rsidRDefault="00166D90" w:rsidP="00166D90">
      <w:pPr>
        <w:spacing w:line="240" w:lineRule="auto"/>
        <w:rPr>
          <w:rFonts w:asciiTheme="majorHAnsi" w:eastAsia="Times New Roman" w:hAnsiTheme="majorHAnsi" w:cs="Calibri"/>
          <w:sz w:val="4"/>
          <w:szCs w:val="4"/>
          <w:lang w:eastAsia="de-DE"/>
        </w:rPr>
      </w:pPr>
    </w:p>
    <w:tbl>
      <w:tblPr>
        <w:tblW w:w="1056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921"/>
        <w:gridCol w:w="1417"/>
        <w:gridCol w:w="1559"/>
        <w:gridCol w:w="3686"/>
      </w:tblGrid>
      <w:tr w:rsidR="00166D90" w:rsidRPr="000C4E61" w:rsidTr="007E4EE8">
        <w:trPr>
          <w:cantSplit/>
          <w:trHeight w:val="400"/>
        </w:trPr>
        <w:tc>
          <w:tcPr>
            <w:tcW w:w="1056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FF"/>
            <w:vAlign w:val="center"/>
          </w:tcPr>
          <w:p w:rsidR="00166D90" w:rsidRPr="000C4E61" w:rsidRDefault="00166D90" w:rsidP="00166D90">
            <w:pPr>
              <w:spacing w:line="240" w:lineRule="auto"/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20"/>
                <w:szCs w:val="20"/>
                <w:lang w:eastAsia="de-DE"/>
              </w:rPr>
              <w:t>Sonstige Fragen zum Kind:</w:t>
            </w:r>
          </w:p>
        </w:tc>
      </w:tr>
      <w:tr w:rsidR="00166D90" w:rsidRPr="000C4E61" w:rsidTr="0026734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445"/>
        </w:trPr>
        <w:tc>
          <w:tcPr>
            <w:tcW w:w="3898" w:type="dxa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166D90" w:rsidRPr="000C4E61" w:rsidRDefault="00166D90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Sieht und hört das Kind gut?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66D90" w:rsidRPr="000C4E61" w:rsidRDefault="00166D90" w:rsidP="00166D90">
            <w:pPr>
              <w:spacing w:line="240" w:lineRule="auto"/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9" w:name="Text54"/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end"/>
            </w:r>
            <w:bookmarkEnd w:id="19"/>
          </w:p>
        </w:tc>
      </w:tr>
      <w:tr w:rsidR="00166D90" w:rsidRPr="000C4E61" w:rsidTr="0026734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551"/>
        </w:trPr>
        <w:tc>
          <w:tcPr>
            <w:tcW w:w="3898" w:type="dxa"/>
            <w:gridSpan w:val="2"/>
            <w:tcBorders>
              <w:right w:val="nil"/>
            </w:tcBorders>
            <w:vAlign w:val="center"/>
          </w:tcPr>
          <w:p w:rsidR="00166D90" w:rsidRPr="000C4E61" w:rsidRDefault="00166D90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Hat das Kind gesundheitliche Probleme? </w:t>
            </w:r>
          </w:p>
          <w:p w:rsidR="00166D90" w:rsidRPr="000C4E61" w:rsidRDefault="00166D90" w:rsidP="00764C48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(z.B. Allergien</w:t>
            </w:r>
            <w:r w:rsidR="00764C48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, Asthma, Neurodermitis …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)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66D90" w:rsidRPr="000C4E61" w:rsidRDefault="00166D90" w:rsidP="00166D90">
            <w:pPr>
              <w:spacing w:line="240" w:lineRule="auto"/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20" w:name="Text55"/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end"/>
            </w:r>
            <w:bookmarkEnd w:id="20"/>
          </w:p>
        </w:tc>
      </w:tr>
      <w:tr w:rsidR="00166D90" w:rsidRPr="000C4E61" w:rsidTr="007E4EE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440"/>
        </w:trPr>
        <w:tc>
          <w:tcPr>
            <w:tcW w:w="3898" w:type="dxa"/>
            <w:gridSpan w:val="2"/>
            <w:tcBorders>
              <w:right w:val="nil"/>
            </w:tcBorders>
            <w:vAlign w:val="center"/>
          </w:tcPr>
          <w:p w:rsidR="00166D90" w:rsidRPr="000C4E61" w:rsidRDefault="00166D90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Besteht erhöhter Förderbedarf?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66D90" w:rsidRPr="000C4E61" w:rsidRDefault="00166D90" w:rsidP="00166D90">
            <w:pPr>
              <w:spacing w:line="240" w:lineRule="auto"/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21" w:name="Text56"/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end"/>
            </w:r>
            <w:bookmarkEnd w:id="21"/>
            <w:r w:rsidR="0026734F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 xml:space="preserve">  </w:t>
            </w:r>
            <w:r w:rsidR="0026734F" w:rsidRPr="0026734F">
              <w:rPr>
                <w:rFonts w:asciiTheme="majorHAnsi" w:eastAsia="Times New Roman" w:hAnsiTheme="majorHAnsi" w:cs="Calibri"/>
                <w:noProof/>
                <w:sz w:val="18"/>
                <w:szCs w:val="20"/>
                <w:lang w:eastAsia="de-DE"/>
              </w:rPr>
              <w:t>Relevante Operationen</w:t>
            </w:r>
            <w:r w:rsidR="0026734F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 xml:space="preserve">: </w:t>
            </w:r>
            <w:r w:rsidR="0026734F"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22" w:name="Text57"/>
            <w:r w:rsidR="0026734F"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instrText xml:space="preserve"> FORMTEXT </w:instrText>
            </w:r>
            <w:r w:rsidR="0026734F"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</w:r>
            <w:r w:rsidR="0026734F"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separate"/>
            </w:r>
            <w:r w:rsidR="0026734F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26734F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26734F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26734F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26734F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26734F"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end"/>
            </w:r>
            <w:bookmarkEnd w:id="22"/>
          </w:p>
        </w:tc>
      </w:tr>
      <w:tr w:rsidR="00166D90" w:rsidRPr="000C4E61" w:rsidTr="007E4EE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cantSplit/>
          <w:trHeight w:val="500"/>
        </w:trPr>
        <w:tc>
          <w:tcPr>
            <w:tcW w:w="3898" w:type="dxa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166D90" w:rsidRPr="000C4E61" w:rsidRDefault="00166D90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Wer bringt das Kind in den Kindergarten und holt es wieder ab?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nil"/>
            </w:tcBorders>
            <w:vAlign w:val="center"/>
          </w:tcPr>
          <w:p w:rsidR="00166D90" w:rsidRPr="000C4E61" w:rsidRDefault="00166D90" w:rsidP="00166D90">
            <w:pPr>
              <w:spacing w:line="240" w:lineRule="auto"/>
              <w:rPr>
                <w:rFonts w:asciiTheme="majorHAnsi" w:eastAsia="Times New Roman" w:hAnsiTheme="majorHAnsi" w:cs="Calibri"/>
                <w:b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23" w:name="Text59"/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instrText xml:space="preserve"> FORMTEXT </w:instrText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t> </w:t>
            </w:r>
            <w:r w:rsidRPr="000C4E61">
              <w:rPr>
                <w:rFonts w:asciiTheme="majorHAnsi" w:eastAsia="Times New Roman" w:hAnsiTheme="majorHAnsi" w:cs="Calibri"/>
                <w:b/>
                <w:noProof/>
                <w:sz w:val="18"/>
                <w:szCs w:val="20"/>
                <w:lang w:eastAsia="de-DE"/>
              </w:rPr>
              <w:fldChar w:fldCharType="end"/>
            </w:r>
            <w:bookmarkEnd w:id="23"/>
          </w:p>
        </w:tc>
      </w:tr>
      <w:tr w:rsidR="00166D90" w:rsidRPr="000C4E61" w:rsidTr="0011365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737"/>
        </w:trPr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66D90" w:rsidRPr="000C4E61" w:rsidRDefault="00166D90" w:rsidP="00113651">
            <w:pPr>
              <w:tabs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Besucht ein Geschwisterkind </w:t>
            </w:r>
          </w:p>
          <w:p w:rsidR="00166D90" w:rsidRPr="000C4E61" w:rsidRDefault="00166D90" w:rsidP="00113651">
            <w:pPr>
              <w:tabs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derzeit diesen Kindergarten?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166D90" w:rsidRPr="000C4E61" w:rsidRDefault="00166D90" w:rsidP="00166D90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ja</w:t>
            </w:r>
          </w:p>
          <w:p w:rsidR="00166D90" w:rsidRPr="000C4E61" w:rsidRDefault="00166D90" w:rsidP="00166D90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eastAsia="de-DE"/>
              </w:rPr>
            </w:pPr>
          </w:p>
          <w:p w:rsidR="00166D90" w:rsidRPr="000C4E61" w:rsidRDefault="00166D90" w:rsidP="00166D90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nein</w:t>
            </w:r>
            <w:r w:rsidRPr="000C4E61">
              <w:rPr>
                <w:rFonts w:asciiTheme="majorHAnsi" w:eastAsia="Times New Roman" w:hAnsiTheme="majorHAnsi" w:cs="Calibri"/>
                <w:sz w:val="4"/>
                <w:szCs w:val="4"/>
                <w:lang w:eastAsia="de-DE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66D90" w:rsidRPr="000C4E61" w:rsidRDefault="00166D90" w:rsidP="00166D90">
            <w:pPr>
              <w:tabs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... oder früher?</w:t>
            </w:r>
          </w:p>
        </w:tc>
        <w:tc>
          <w:tcPr>
            <w:tcW w:w="3686" w:type="dxa"/>
            <w:tcBorders>
              <w:left w:val="nil"/>
            </w:tcBorders>
            <w:vAlign w:val="center"/>
          </w:tcPr>
          <w:p w:rsidR="00166D90" w:rsidRPr="000C4E61" w:rsidRDefault="00166D90" w:rsidP="00166D90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ja</w:t>
            </w:r>
          </w:p>
          <w:p w:rsidR="00166D90" w:rsidRPr="000C4E61" w:rsidRDefault="00166D90" w:rsidP="00166D90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4"/>
                <w:szCs w:val="4"/>
                <w:lang w:eastAsia="de-DE"/>
              </w:rPr>
            </w:pPr>
          </w:p>
          <w:p w:rsidR="00166D90" w:rsidRPr="000C4E61" w:rsidRDefault="00166D90" w:rsidP="00166D90">
            <w:pPr>
              <w:tabs>
                <w:tab w:val="left" w:pos="639"/>
                <w:tab w:val="left" w:pos="2199"/>
                <w:tab w:val="left" w:pos="391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instrText xml:space="preserve"> FORMCHECKBOX </w:instrText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086939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nein</w:t>
            </w:r>
          </w:p>
        </w:tc>
      </w:tr>
    </w:tbl>
    <w:p w:rsidR="00166D90" w:rsidRPr="000C4E61" w:rsidRDefault="00166D90" w:rsidP="00166D90">
      <w:pPr>
        <w:spacing w:line="240" w:lineRule="auto"/>
        <w:rPr>
          <w:rFonts w:asciiTheme="majorHAnsi" w:eastAsia="Times New Roman" w:hAnsiTheme="majorHAnsi" w:cs="Calibri"/>
          <w:sz w:val="4"/>
          <w:szCs w:val="4"/>
          <w:lang w:eastAsia="de-DE"/>
        </w:rPr>
      </w:pPr>
    </w:p>
    <w:p w:rsidR="00764C48" w:rsidRPr="000C4E61" w:rsidRDefault="00764C48" w:rsidP="00166D90">
      <w:pPr>
        <w:spacing w:line="240" w:lineRule="auto"/>
        <w:rPr>
          <w:rFonts w:asciiTheme="majorHAnsi" w:eastAsia="Times New Roman" w:hAnsiTheme="majorHAnsi" w:cs="Calibri"/>
          <w:sz w:val="4"/>
          <w:szCs w:val="4"/>
          <w:lang w:eastAsia="de-DE"/>
        </w:rPr>
      </w:pPr>
    </w:p>
    <w:tbl>
      <w:tblPr>
        <w:tblW w:w="10561" w:type="dxa"/>
        <w:tblInd w:w="-3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1"/>
      </w:tblGrid>
      <w:tr w:rsidR="00EB2673" w:rsidRPr="000C4E61" w:rsidTr="003D4CF5">
        <w:trPr>
          <w:cantSplit/>
          <w:trHeight w:hRule="exact" w:val="300"/>
        </w:trPr>
        <w:tc>
          <w:tcPr>
            <w:tcW w:w="10561" w:type="dxa"/>
            <w:tcBorders>
              <w:bottom w:val="single" w:sz="12" w:space="0" w:color="auto"/>
            </w:tcBorders>
            <w:shd w:val="clear" w:color="auto" w:fill="99CCFF"/>
            <w:vAlign w:val="center"/>
          </w:tcPr>
          <w:p w:rsidR="00EB2673" w:rsidRPr="000C4E61" w:rsidRDefault="00EB2673" w:rsidP="003D4CF5">
            <w:pPr>
              <w:spacing w:line="240" w:lineRule="auto"/>
              <w:rPr>
                <w:rFonts w:asciiTheme="majorHAnsi" w:eastAsia="Times New Roman" w:hAnsiTheme="majorHAnsi" w:cs="Calibri"/>
                <w:b/>
                <w:sz w:val="20"/>
                <w:szCs w:val="20"/>
                <w:lang w:val="de-AT" w:eastAsia="de-DE"/>
              </w:rPr>
            </w:pPr>
            <w:r w:rsidRPr="000C4E61">
              <w:rPr>
                <w:rFonts w:asciiTheme="majorHAnsi" w:eastAsia="Times New Roman" w:hAnsiTheme="majorHAnsi" w:cs="Calibri"/>
                <w:b/>
                <w:sz w:val="20"/>
                <w:szCs w:val="20"/>
                <w:lang w:val="de-AT" w:eastAsia="de-DE"/>
              </w:rPr>
              <w:t>Wunschkindergarten:</w:t>
            </w:r>
          </w:p>
        </w:tc>
      </w:tr>
      <w:tr w:rsidR="00EB2673" w:rsidRPr="000C4E61" w:rsidTr="002673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610"/>
        </w:trPr>
        <w:tc>
          <w:tcPr>
            <w:tcW w:w="10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673" w:rsidRPr="000C4E61" w:rsidRDefault="00EB2673" w:rsidP="003D4CF5">
            <w:pPr>
              <w:tabs>
                <w:tab w:val="left" w:pos="356"/>
                <w:tab w:val="left" w:pos="2127"/>
                <w:tab w:val="left" w:pos="4042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val="it-IT" w:eastAsia="de-DE"/>
              </w:rPr>
            </w:pPr>
          </w:p>
        </w:tc>
      </w:tr>
    </w:tbl>
    <w:p w:rsidR="00764C48" w:rsidRPr="000C4E61" w:rsidRDefault="00764C48" w:rsidP="00166D90">
      <w:pPr>
        <w:spacing w:line="240" w:lineRule="auto"/>
        <w:rPr>
          <w:rFonts w:asciiTheme="majorHAnsi" w:eastAsia="Times New Roman" w:hAnsiTheme="majorHAnsi" w:cs="Calibri"/>
          <w:sz w:val="4"/>
          <w:szCs w:val="4"/>
          <w:lang w:eastAsia="de-DE"/>
        </w:rPr>
      </w:pPr>
    </w:p>
    <w:tbl>
      <w:tblPr>
        <w:tblW w:w="10560" w:type="dxa"/>
        <w:tblInd w:w="-3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166D90" w:rsidRPr="000C4E61" w:rsidTr="007E4EE8">
        <w:trPr>
          <w:cantSplit/>
          <w:trHeight w:val="1760"/>
        </w:trPr>
        <w:tc>
          <w:tcPr>
            <w:tcW w:w="10560" w:type="dxa"/>
            <w:vAlign w:val="bottom"/>
          </w:tcPr>
          <w:p w:rsidR="00E86BB2" w:rsidRPr="000C4E61" w:rsidRDefault="003D4CF5" w:rsidP="003D4CF5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Dieses Formular gilt als Antrag nur für Obsorgeberechtigte</w:t>
            </w:r>
            <w:r w:rsidR="00E86BB2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.</w:t>
            </w:r>
          </w:p>
          <w:p w:rsidR="003D4CF5" w:rsidRPr="000C4E61" w:rsidRDefault="003D4CF5" w:rsidP="003D4CF5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Ich bestätige mit meiner Unterschrift ausdrücklich die Richtigkeit obiger Angaben und Obsorgeberechtigte/r des genannten Kindes zu sein.</w:t>
            </w:r>
          </w:p>
          <w:p w:rsidR="003D4CF5" w:rsidRPr="000C4E61" w:rsidRDefault="003D4CF5" w:rsidP="003D4CF5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226729" w:rsidRPr="000C4E61" w:rsidRDefault="00F05506" w:rsidP="003D4CF5">
            <w:pPr>
              <w:spacing w:line="240" w:lineRule="auto"/>
              <w:rPr>
                <w:rFonts w:asciiTheme="majorHAnsi" w:eastAsia="Times New Roman" w:hAnsiTheme="majorHAnsi" w:cs="Calibri"/>
                <w:sz w:val="20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Mit </w:t>
            </w:r>
            <w:r w:rsidR="003D4CF5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diesem Antrag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erfolgt </w:t>
            </w:r>
            <w:r w:rsidR="003D4CF5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eine konkrete Anmeldung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. </w:t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Die Anmeldung gilt für den Zeitraum von </w:t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instrText xml:space="preserve"> FORMTEXT </w:instrText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20"/>
                <w:lang w:eastAsia="de-DE"/>
              </w:rPr>
              <w:t> </w:t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bis </w:t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instrText xml:space="preserve"> FORMTEXT </w:instrText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separate"/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20"/>
                <w:lang w:eastAsia="de-DE"/>
              </w:rPr>
              <w:t> </w:t>
            </w:r>
            <w:r w:rsidR="00772BBB">
              <w:rPr>
                <w:rFonts w:asciiTheme="majorHAnsi" w:eastAsia="Times New Roman" w:hAnsiTheme="majorHAnsi" w:cs="Calibri"/>
                <w:noProof/>
                <w:sz w:val="18"/>
                <w:szCs w:val="20"/>
                <w:lang w:eastAsia="de-DE"/>
              </w:rPr>
              <w:t> </w:t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fldChar w:fldCharType="end"/>
            </w:r>
            <w:r w:rsidR="00226729" w:rsidRPr="000C4E61">
              <w:rPr>
                <w:rFonts w:asciiTheme="majorHAnsi" w:eastAsia="Times New Roman" w:hAnsiTheme="majorHAnsi" w:cs="Calibri"/>
                <w:sz w:val="20"/>
                <w:szCs w:val="20"/>
                <w:lang w:eastAsia="de-DE"/>
              </w:rPr>
              <w:t>.</w:t>
            </w:r>
          </w:p>
          <w:p w:rsidR="003D4CF5" w:rsidRPr="000C4E61" w:rsidRDefault="00F05506" w:rsidP="003D4CF5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Die Zu- oder Absage erfolgt </w:t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nach Ende des Anmeldungszeitraums und darauf folgenden Absprachen mit der Gemeinde Axams und den anderen Axamer Kindergärten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schriftlich. </w:t>
            </w:r>
          </w:p>
          <w:p w:rsidR="003D4CF5" w:rsidRPr="000C4E61" w:rsidRDefault="003D4CF5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D80893" w:rsidRPr="000C4E61" w:rsidRDefault="00D80893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Sollten sich bezüglich obiger Angaben Änderungen ergeben, </w:t>
            </w:r>
            <w:r w:rsidR="00F05506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werde ich dies sofort mitteilen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.</w:t>
            </w:r>
          </w:p>
          <w:p w:rsidR="00F05506" w:rsidRPr="000C4E61" w:rsidRDefault="00F05506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764C48" w:rsidRPr="000C4E61" w:rsidRDefault="00764C48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Weiters </w:t>
            </w:r>
            <w:r w:rsidR="00F05506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bestätige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ich, dass mein Kind von den </w:t>
            </w:r>
            <w:r w:rsidR="00F05506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oben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angeführten </w:t>
            </w:r>
            <w:r w:rsidR="00F05506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volljährigen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Personen in die Kinderbetreuungseinrichtung gebracht bzw. abgeholt werden darf.</w:t>
            </w:r>
          </w:p>
          <w:p w:rsidR="00D80893" w:rsidRPr="000C4E61" w:rsidRDefault="00D80893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D80893" w:rsidRPr="000C4E61" w:rsidRDefault="003D4CF5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Ich nehme die aufliegende Kindergarten-Ordnung zur Kenntnis</w:t>
            </w:r>
            <w:r w:rsidR="00F05506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.</w:t>
            </w:r>
          </w:p>
          <w:p w:rsidR="00F05506" w:rsidRPr="000C4E61" w:rsidRDefault="00F05506" w:rsidP="00166D90">
            <w:pPr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</w:p>
          <w:p w:rsidR="00F05506" w:rsidRPr="000C4E61" w:rsidRDefault="00F05506" w:rsidP="00166D90">
            <w:pPr>
              <w:spacing w:line="240" w:lineRule="auto"/>
              <w:rPr>
                <w:rFonts w:asciiTheme="majorHAnsi" w:eastAsia="Times New Roman" w:hAnsiTheme="majorHAnsi" w:cs="Calibri"/>
                <w:sz w:val="8"/>
                <w:szCs w:val="20"/>
                <w:lang w:eastAsia="de-DE"/>
              </w:rPr>
            </w:pPr>
          </w:p>
          <w:p w:rsidR="00166D90" w:rsidRPr="000C4E61" w:rsidRDefault="00166D90" w:rsidP="00166D90">
            <w:pPr>
              <w:tabs>
                <w:tab w:val="right" w:pos="2835"/>
                <w:tab w:val="left" w:pos="3951"/>
                <w:tab w:val="right" w:pos="1034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u w:val="single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u w:val="single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ab/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u w:val="single"/>
                <w:lang w:eastAsia="de-DE"/>
              </w:rPr>
              <w:tab/>
            </w:r>
          </w:p>
          <w:p w:rsidR="00166D90" w:rsidRPr="000C4E61" w:rsidRDefault="00166D90" w:rsidP="00166D90">
            <w:pPr>
              <w:tabs>
                <w:tab w:val="center" w:pos="1560"/>
                <w:tab w:val="center" w:pos="7088"/>
              </w:tabs>
              <w:spacing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ab/>
              <w:t>Datum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ab/>
              <w:t>Unterschrift Obsorgeberechtige/r:</w:t>
            </w:r>
          </w:p>
          <w:p w:rsidR="00166D90" w:rsidRPr="000C4E61" w:rsidRDefault="00166D90" w:rsidP="00166D90">
            <w:pPr>
              <w:spacing w:line="240" w:lineRule="auto"/>
              <w:rPr>
                <w:rFonts w:asciiTheme="majorHAnsi" w:eastAsia="Times New Roman" w:hAnsiTheme="majorHAnsi" w:cs="Calibri"/>
                <w:sz w:val="10"/>
                <w:szCs w:val="1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0"/>
                <w:szCs w:val="10"/>
                <w:lang w:eastAsia="de-DE"/>
              </w:rPr>
              <w:t>,</w:t>
            </w:r>
          </w:p>
        </w:tc>
      </w:tr>
    </w:tbl>
    <w:p w:rsidR="00166D90" w:rsidRPr="000C4E61" w:rsidRDefault="00166D90" w:rsidP="00166D90">
      <w:pPr>
        <w:spacing w:line="240" w:lineRule="auto"/>
        <w:rPr>
          <w:rFonts w:asciiTheme="majorHAnsi" w:eastAsia="Times New Roman" w:hAnsiTheme="majorHAnsi" w:cs="Calibri"/>
          <w:sz w:val="2"/>
          <w:szCs w:val="20"/>
          <w:lang w:eastAsia="de-DE"/>
        </w:rPr>
      </w:pPr>
    </w:p>
    <w:tbl>
      <w:tblPr>
        <w:tblW w:w="10560" w:type="dxa"/>
        <w:tblInd w:w="-3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166D90" w:rsidRPr="000C4E61" w:rsidTr="00E86BB2">
        <w:trPr>
          <w:cantSplit/>
          <w:trHeight w:val="1515"/>
        </w:trPr>
        <w:tc>
          <w:tcPr>
            <w:tcW w:w="10560" w:type="dxa"/>
            <w:tcBorders>
              <w:top w:val="single" w:sz="4" w:space="0" w:color="auto"/>
            </w:tcBorders>
            <w:vAlign w:val="bottom"/>
          </w:tcPr>
          <w:p w:rsidR="00166D90" w:rsidRPr="000C4E61" w:rsidRDefault="00226729" w:rsidP="00226729">
            <w:pPr>
              <w:spacing w:before="120" w:after="120"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Die Selbstkostenbeiträge </w:t>
            </w:r>
            <w:r w:rsidR="007524D8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für das Betreuungsangebot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und die Mahlzeiten werden </w:t>
            </w:r>
            <w:r w:rsidR="007524D8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durch die Gemeinde Axams festgesetzt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und </w:t>
            </w:r>
            <w:r w:rsidR="00E86BB2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können </w:t>
            </w: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beigefügter Auflistung</w:t>
            </w:r>
            <w:r w:rsidR="002A4D34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</w:t>
            </w:r>
            <w:r w:rsidR="00E86BB2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entnommen werden</w:t>
            </w:r>
            <w:r w:rsidR="007524D8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. </w:t>
            </w:r>
          </w:p>
          <w:p w:rsidR="00226729" w:rsidRPr="000C4E61" w:rsidRDefault="00226729" w:rsidP="007524D8">
            <w:pPr>
              <w:spacing w:before="120" w:after="120"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Die Abrechnung erfolgt mittels Einziehungsauftrag. </w:t>
            </w:r>
          </w:p>
          <w:p w:rsidR="00166D90" w:rsidRPr="0026734F" w:rsidRDefault="007524D8" w:rsidP="0026734F">
            <w:pPr>
              <w:spacing w:before="120" w:after="120" w:line="240" w:lineRule="auto"/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</w:pPr>
            <w:r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Die </w:t>
            </w:r>
            <w:r w:rsidR="00166D90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>Beiträge</w:t>
            </w:r>
            <w:r w:rsidR="00226729" w:rsidRPr="000C4E61">
              <w:rPr>
                <w:rFonts w:asciiTheme="majorHAnsi" w:eastAsia="Times New Roman" w:hAnsiTheme="majorHAnsi" w:cs="Calibri"/>
                <w:sz w:val="18"/>
                <w:szCs w:val="20"/>
                <w:lang w:eastAsia="de-DE"/>
              </w:rPr>
              <w:t xml:space="preserve"> werden jährlich laut Index angepasst.</w:t>
            </w:r>
          </w:p>
        </w:tc>
      </w:tr>
    </w:tbl>
    <w:p w:rsidR="00166D90" w:rsidRPr="000C4E61" w:rsidRDefault="00166D90" w:rsidP="00166D90">
      <w:pPr>
        <w:spacing w:line="240" w:lineRule="auto"/>
        <w:rPr>
          <w:rFonts w:asciiTheme="majorHAnsi" w:eastAsia="Times New Roman" w:hAnsiTheme="majorHAnsi" w:cs="Calibri"/>
          <w:sz w:val="2"/>
          <w:szCs w:val="20"/>
          <w:lang w:eastAsia="de-DE"/>
        </w:rPr>
      </w:pPr>
    </w:p>
    <w:sectPr w:rsidR="00166D90" w:rsidRPr="000C4E61" w:rsidSect="0026734F">
      <w:headerReference w:type="default" r:id="rId9"/>
      <w:pgSz w:w="11900" w:h="16840" w:code="9"/>
      <w:pgMar w:top="1985" w:right="1701" w:bottom="709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939" w:rsidRDefault="00086939" w:rsidP="00DD51A1">
      <w:r>
        <w:separator/>
      </w:r>
    </w:p>
  </w:endnote>
  <w:endnote w:type="continuationSeparator" w:id="0">
    <w:p w:rsidR="00086939" w:rsidRDefault="00086939" w:rsidP="00DD5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939" w:rsidRDefault="00086939" w:rsidP="00DD51A1">
      <w:r>
        <w:separator/>
      </w:r>
    </w:p>
  </w:footnote>
  <w:footnote w:type="continuationSeparator" w:id="0">
    <w:p w:rsidR="00086939" w:rsidRDefault="00086939" w:rsidP="00DD5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6E" w:rsidRDefault="0006146E" w:rsidP="00DD51A1">
    <w:pPr>
      <w:pStyle w:val="slwKopf-Fu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DB43031" wp14:editId="44A9ADDA">
          <wp:simplePos x="0" y="0"/>
          <wp:positionH relativeFrom="column">
            <wp:posOffset>5196840</wp:posOffset>
          </wp:positionH>
          <wp:positionV relativeFrom="paragraph">
            <wp:posOffset>-182880</wp:posOffset>
          </wp:positionV>
          <wp:extent cx="1134745" cy="853440"/>
          <wp:effectExtent l="0" t="0" r="8255" b="3810"/>
          <wp:wrapTight wrapText="bothSides">
            <wp:wrapPolygon edited="0">
              <wp:start x="0" y="0"/>
              <wp:lineTo x="0" y="21214"/>
              <wp:lineTo x="21395" y="21214"/>
              <wp:lineTo x="21395" y="0"/>
              <wp:lineTo x="0" y="0"/>
            </wp:wrapPolygon>
          </wp:wrapTight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41A9"/>
    <w:multiLevelType w:val="hybridMultilevel"/>
    <w:tmpl w:val="54628924"/>
    <w:lvl w:ilvl="0" w:tplc="7F508B14">
      <w:start w:val="1"/>
      <w:numFmt w:val="bullet"/>
      <w:pStyle w:val="slw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9569D5"/>
    <w:multiLevelType w:val="hybridMultilevel"/>
    <w:tmpl w:val="DF94B9B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BD56A5"/>
    <w:multiLevelType w:val="hybridMultilevel"/>
    <w:tmpl w:val="FF5C2FD8"/>
    <w:lvl w:ilvl="0" w:tplc="E1A8821C">
      <w:start w:val="1"/>
      <w:numFmt w:val="decimal"/>
      <w:pStyle w:val="slwListenabsatz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E8C4299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0"/>
        <w:szCs w:val="20"/>
      </w:rPr>
    </w:lvl>
    <w:lvl w:ilvl="2" w:tplc="8B34D8CA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sz w:val="20"/>
        <w:szCs w:val="20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656BB"/>
    <w:multiLevelType w:val="hybridMultilevel"/>
    <w:tmpl w:val="2A08F70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ttachedTemplate r:id="rId1"/>
  <w:stylePaneFormatFilter w:val="E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0" w:top3HeadingStyles="1" w:visibleStyles="1" w:alternateStyleNames="1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939"/>
    <w:rsid w:val="0000162C"/>
    <w:rsid w:val="0000702F"/>
    <w:rsid w:val="00016A81"/>
    <w:rsid w:val="00050E0C"/>
    <w:rsid w:val="0006146E"/>
    <w:rsid w:val="00071AF0"/>
    <w:rsid w:val="00080B89"/>
    <w:rsid w:val="00086939"/>
    <w:rsid w:val="00092809"/>
    <w:rsid w:val="000C4E61"/>
    <w:rsid w:val="00104BDC"/>
    <w:rsid w:val="00113651"/>
    <w:rsid w:val="00133AD9"/>
    <w:rsid w:val="0015198A"/>
    <w:rsid w:val="00166D90"/>
    <w:rsid w:val="00187820"/>
    <w:rsid w:val="001F473D"/>
    <w:rsid w:val="0020291B"/>
    <w:rsid w:val="0021035F"/>
    <w:rsid w:val="00226729"/>
    <w:rsid w:val="0026734F"/>
    <w:rsid w:val="00280F0D"/>
    <w:rsid w:val="002A4D34"/>
    <w:rsid w:val="002E5F45"/>
    <w:rsid w:val="002F388F"/>
    <w:rsid w:val="00326F42"/>
    <w:rsid w:val="003359D1"/>
    <w:rsid w:val="00357553"/>
    <w:rsid w:val="00367BB0"/>
    <w:rsid w:val="00370D0F"/>
    <w:rsid w:val="00385EEC"/>
    <w:rsid w:val="003A0ED6"/>
    <w:rsid w:val="003C132C"/>
    <w:rsid w:val="003D4CF5"/>
    <w:rsid w:val="003E6154"/>
    <w:rsid w:val="00436D80"/>
    <w:rsid w:val="00440C9B"/>
    <w:rsid w:val="004C1368"/>
    <w:rsid w:val="004C3E4B"/>
    <w:rsid w:val="004E074C"/>
    <w:rsid w:val="004F504D"/>
    <w:rsid w:val="005303F8"/>
    <w:rsid w:val="00552395"/>
    <w:rsid w:val="00556D07"/>
    <w:rsid w:val="005B52A1"/>
    <w:rsid w:val="005C0BA9"/>
    <w:rsid w:val="005D59CD"/>
    <w:rsid w:val="00604A2A"/>
    <w:rsid w:val="00605E18"/>
    <w:rsid w:val="00621CF4"/>
    <w:rsid w:val="0070168D"/>
    <w:rsid w:val="007524D8"/>
    <w:rsid w:val="00764C48"/>
    <w:rsid w:val="00772BBB"/>
    <w:rsid w:val="0078456A"/>
    <w:rsid w:val="007B6B2F"/>
    <w:rsid w:val="007E4EE8"/>
    <w:rsid w:val="00836706"/>
    <w:rsid w:val="00860D52"/>
    <w:rsid w:val="0089118B"/>
    <w:rsid w:val="008A7EC6"/>
    <w:rsid w:val="008B36B1"/>
    <w:rsid w:val="008C5E16"/>
    <w:rsid w:val="008F4765"/>
    <w:rsid w:val="00917426"/>
    <w:rsid w:val="0092337F"/>
    <w:rsid w:val="00997EF2"/>
    <w:rsid w:val="00A26E89"/>
    <w:rsid w:val="00A615DA"/>
    <w:rsid w:val="00A640E5"/>
    <w:rsid w:val="00A838ED"/>
    <w:rsid w:val="00A8602B"/>
    <w:rsid w:val="00AD3524"/>
    <w:rsid w:val="00B006E4"/>
    <w:rsid w:val="00B03EA4"/>
    <w:rsid w:val="00B518C3"/>
    <w:rsid w:val="00B624B4"/>
    <w:rsid w:val="00B65AAC"/>
    <w:rsid w:val="00B92971"/>
    <w:rsid w:val="00BD6EF5"/>
    <w:rsid w:val="00BE6F61"/>
    <w:rsid w:val="00BF2E38"/>
    <w:rsid w:val="00C041A4"/>
    <w:rsid w:val="00C15F3D"/>
    <w:rsid w:val="00C77068"/>
    <w:rsid w:val="00C9584C"/>
    <w:rsid w:val="00CA4F70"/>
    <w:rsid w:val="00CC34BD"/>
    <w:rsid w:val="00CE447A"/>
    <w:rsid w:val="00CE451D"/>
    <w:rsid w:val="00D10A54"/>
    <w:rsid w:val="00D24AD9"/>
    <w:rsid w:val="00D34E6C"/>
    <w:rsid w:val="00D80893"/>
    <w:rsid w:val="00DA6C0B"/>
    <w:rsid w:val="00DA79FC"/>
    <w:rsid w:val="00DA7E1D"/>
    <w:rsid w:val="00DC2FD1"/>
    <w:rsid w:val="00DD51A1"/>
    <w:rsid w:val="00DD7516"/>
    <w:rsid w:val="00DF68EA"/>
    <w:rsid w:val="00E41885"/>
    <w:rsid w:val="00E75257"/>
    <w:rsid w:val="00E86BB2"/>
    <w:rsid w:val="00E9514F"/>
    <w:rsid w:val="00EB2673"/>
    <w:rsid w:val="00EE3E82"/>
    <w:rsid w:val="00F01554"/>
    <w:rsid w:val="00F05506"/>
    <w:rsid w:val="00F07023"/>
    <w:rsid w:val="00F169B6"/>
    <w:rsid w:val="00F26E00"/>
    <w:rsid w:val="00F50364"/>
    <w:rsid w:val="00F72513"/>
    <w:rsid w:val="00F871EB"/>
    <w:rsid w:val="00F973A8"/>
    <w:rsid w:val="00FC0D23"/>
    <w:rsid w:val="00FF1D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7"/>
    <w:qFormat/>
    <w:rsid w:val="00071AF0"/>
    <w:pPr>
      <w:spacing w:line="320" w:lineRule="atLeast"/>
    </w:p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556D07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styleId="Sprechblasentext">
    <w:name w:val="Balloon Text"/>
    <w:basedOn w:val="Standard"/>
    <w:semiHidden/>
    <w:rsid w:val="00027C97"/>
    <w:rPr>
      <w:rFonts w:ascii="Lucida Grande" w:hAnsi="Lucida Grande"/>
      <w:sz w:val="18"/>
      <w:szCs w:val="18"/>
    </w:rPr>
  </w:style>
  <w:style w:type="paragraph" w:customStyle="1" w:styleId="slwberschrift04">
    <w:name w:val="slw Überschrift 04"/>
    <w:basedOn w:val="slwberschrift03"/>
    <w:next w:val="slwStandard"/>
    <w:uiPriority w:val="4"/>
    <w:qFormat/>
    <w:rsid w:val="0020291B"/>
    <w:pPr>
      <w:spacing w:line="720" w:lineRule="exact"/>
    </w:pPr>
    <w:rPr>
      <w:bCs/>
      <w:sz w:val="64"/>
      <w:szCs w:val="64"/>
    </w:rPr>
  </w:style>
  <w:style w:type="paragraph" w:customStyle="1" w:styleId="slwberschrift03">
    <w:name w:val="slw Überschrift 03"/>
    <w:basedOn w:val="slwberschrift02"/>
    <w:next w:val="slwStandard"/>
    <w:uiPriority w:val="3"/>
    <w:qFormat/>
    <w:rsid w:val="0020291B"/>
    <w:pPr>
      <w:spacing w:line="540" w:lineRule="exact"/>
    </w:pPr>
    <w:rPr>
      <w:bCs w:val="0"/>
      <w:sz w:val="48"/>
      <w:szCs w:val="48"/>
    </w:rPr>
  </w:style>
  <w:style w:type="paragraph" w:customStyle="1" w:styleId="slwberschrift02">
    <w:name w:val="slw Überschrift 02"/>
    <w:basedOn w:val="slwberschrift01"/>
    <w:next w:val="slwStandard"/>
    <w:uiPriority w:val="2"/>
    <w:qFormat/>
    <w:rsid w:val="0020291B"/>
    <w:pPr>
      <w:spacing w:line="420" w:lineRule="exact"/>
    </w:pPr>
    <w:rPr>
      <w:rFonts w:eastAsiaTheme="majorEastAsia" w:cstheme="majorBidi"/>
      <w:bCs/>
      <w:sz w:val="36"/>
      <w:szCs w:val="36"/>
    </w:rPr>
  </w:style>
  <w:style w:type="paragraph" w:customStyle="1" w:styleId="slwberschrift01">
    <w:name w:val="slw Überschrift 01"/>
    <w:basedOn w:val="slwStandard"/>
    <w:next w:val="slwStandard"/>
    <w:uiPriority w:val="1"/>
    <w:qFormat/>
    <w:rsid w:val="0020291B"/>
    <w:rPr>
      <w:b/>
    </w:rPr>
  </w:style>
  <w:style w:type="paragraph" w:customStyle="1" w:styleId="slwStandard">
    <w:name w:val="slw Standard"/>
    <w:qFormat/>
    <w:rsid w:val="00071AF0"/>
    <w:pPr>
      <w:spacing w:line="320" w:lineRule="atLeast"/>
    </w:pPr>
  </w:style>
  <w:style w:type="paragraph" w:customStyle="1" w:styleId="slwZitate">
    <w:name w:val="slw Zitate"/>
    <w:basedOn w:val="slwStandard"/>
    <w:uiPriority w:val="5"/>
    <w:qFormat/>
    <w:rsid w:val="00FC0D23"/>
    <w:rPr>
      <w:i/>
    </w:rPr>
  </w:style>
  <w:style w:type="paragraph" w:customStyle="1" w:styleId="slwKopf-Fuzeile">
    <w:name w:val="slw Kopf-/Fußzeile"/>
    <w:basedOn w:val="slwStandard"/>
    <w:uiPriority w:val="5"/>
    <w:qFormat/>
    <w:rsid w:val="00F01554"/>
    <w:pPr>
      <w:spacing w:line="200" w:lineRule="exact"/>
    </w:pPr>
    <w:rPr>
      <w:sz w:val="18"/>
      <w:szCs w:val="18"/>
    </w:rPr>
  </w:style>
  <w:style w:type="paragraph" w:customStyle="1" w:styleId="slwListenabsatz">
    <w:name w:val="slw Listenabsatz"/>
    <w:basedOn w:val="slwStandard"/>
    <w:next w:val="slwStandard"/>
    <w:uiPriority w:val="1"/>
    <w:qFormat/>
    <w:rsid w:val="0020291B"/>
    <w:pPr>
      <w:numPr>
        <w:numId w:val="1"/>
      </w:numPr>
      <w:ind w:left="284" w:hanging="284"/>
    </w:pPr>
  </w:style>
  <w:style w:type="paragraph" w:customStyle="1" w:styleId="slwberschrift01blau">
    <w:name w:val="slw Überschrift 01 blau"/>
    <w:basedOn w:val="slwberschrift01"/>
    <w:next w:val="slwStandard"/>
    <w:uiPriority w:val="1"/>
    <w:qFormat/>
    <w:rsid w:val="0020291B"/>
    <w:rPr>
      <w:color w:val="0078B9"/>
    </w:rPr>
  </w:style>
  <w:style w:type="paragraph" w:customStyle="1" w:styleId="slwberschrift02blau">
    <w:name w:val="slw Überschrift 02 blau"/>
    <w:basedOn w:val="slwberschrift02"/>
    <w:next w:val="slwStandard"/>
    <w:uiPriority w:val="2"/>
    <w:qFormat/>
    <w:rsid w:val="0020291B"/>
    <w:rPr>
      <w:color w:val="0078B9"/>
    </w:rPr>
  </w:style>
  <w:style w:type="paragraph" w:customStyle="1" w:styleId="slwberschrift03blau">
    <w:name w:val="slw Überschrift 03 blau"/>
    <w:basedOn w:val="slwberschrift03"/>
    <w:next w:val="slwStandard"/>
    <w:uiPriority w:val="3"/>
    <w:qFormat/>
    <w:rsid w:val="0020291B"/>
    <w:rPr>
      <w:color w:val="0078B9"/>
    </w:rPr>
  </w:style>
  <w:style w:type="paragraph" w:customStyle="1" w:styleId="slwberschrift04blau">
    <w:name w:val="slw Überschrift 04 blau"/>
    <w:basedOn w:val="slwberschrift04"/>
    <w:next w:val="slwStandard"/>
    <w:uiPriority w:val="4"/>
    <w:qFormat/>
    <w:rsid w:val="0020291B"/>
    <w:rPr>
      <w:color w:val="0078B9"/>
    </w:rPr>
  </w:style>
  <w:style w:type="paragraph" w:styleId="Kopfzeile">
    <w:name w:val="header"/>
    <w:basedOn w:val="Standard"/>
    <w:link w:val="KopfzeileZchn"/>
    <w:uiPriority w:val="99"/>
    <w:semiHidden/>
    <w:rsid w:val="00DD51A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8456A"/>
    <w:rPr>
      <w:rFonts w:asciiTheme="majorHAnsi" w:hAnsiTheme="majorHAnsi"/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rsid w:val="0091742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8456A"/>
    <w:rPr>
      <w:rFonts w:asciiTheme="majorHAnsi" w:hAnsiTheme="majorHAnsi"/>
      <w:sz w:val="24"/>
      <w:szCs w:val="24"/>
    </w:rPr>
  </w:style>
  <w:style w:type="paragraph" w:customStyle="1" w:styleId="fuadresse">
    <w:name w:val="fußadresse"/>
    <w:basedOn w:val="Standard"/>
    <w:next w:val="Standard"/>
    <w:qFormat/>
    <w:rsid w:val="00917426"/>
    <w:pPr>
      <w:tabs>
        <w:tab w:val="right" w:pos="9072"/>
      </w:tabs>
      <w:spacing w:line="240" w:lineRule="auto"/>
    </w:pPr>
    <w:rPr>
      <w:rFonts w:ascii="Verdana" w:eastAsia="Times New Roman" w:hAnsi="Verdana"/>
      <w:sz w:val="14"/>
      <w:szCs w:val="15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556D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lwAufzhlung">
    <w:name w:val="slw Aufzählung"/>
    <w:basedOn w:val="slwListenabsatz"/>
    <w:uiPriority w:val="1"/>
    <w:qFormat/>
    <w:rsid w:val="00F50364"/>
    <w:pPr>
      <w:numPr>
        <w:numId w:val="4"/>
      </w:numPr>
      <w:outlineLvl w:val="0"/>
    </w:pPr>
    <w:rPr>
      <w:rFonts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7"/>
    <w:qFormat/>
    <w:rsid w:val="00071AF0"/>
    <w:pPr>
      <w:spacing w:line="320" w:lineRule="atLeast"/>
    </w:p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556D07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styleId="Sprechblasentext">
    <w:name w:val="Balloon Text"/>
    <w:basedOn w:val="Standard"/>
    <w:semiHidden/>
    <w:rsid w:val="00027C97"/>
    <w:rPr>
      <w:rFonts w:ascii="Lucida Grande" w:hAnsi="Lucida Grande"/>
      <w:sz w:val="18"/>
      <w:szCs w:val="18"/>
    </w:rPr>
  </w:style>
  <w:style w:type="paragraph" w:customStyle="1" w:styleId="slwberschrift04">
    <w:name w:val="slw Überschrift 04"/>
    <w:basedOn w:val="slwberschrift03"/>
    <w:next w:val="slwStandard"/>
    <w:uiPriority w:val="4"/>
    <w:qFormat/>
    <w:rsid w:val="0020291B"/>
    <w:pPr>
      <w:spacing w:line="720" w:lineRule="exact"/>
    </w:pPr>
    <w:rPr>
      <w:bCs/>
      <w:sz w:val="64"/>
      <w:szCs w:val="64"/>
    </w:rPr>
  </w:style>
  <w:style w:type="paragraph" w:customStyle="1" w:styleId="slwberschrift03">
    <w:name w:val="slw Überschrift 03"/>
    <w:basedOn w:val="slwberschrift02"/>
    <w:next w:val="slwStandard"/>
    <w:uiPriority w:val="3"/>
    <w:qFormat/>
    <w:rsid w:val="0020291B"/>
    <w:pPr>
      <w:spacing w:line="540" w:lineRule="exact"/>
    </w:pPr>
    <w:rPr>
      <w:bCs w:val="0"/>
      <w:sz w:val="48"/>
      <w:szCs w:val="48"/>
    </w:rPr>
  </w:style>
  <w:style w:type="paragraph" w:customStyle="1" w:styleId="slwberschrift02">
    <w:name w:val="slw Überschrift 02"/>
    <w:basedOn w:val="slwberschrift01"/>
    <w:next w:val="slwStandard"/>
    <w:uiPriority w:val="2"/>
    <w:qFormat/>
    <w:rsid w:val="0020291B"/>
    <w:pPr>
      <w:spacing w:line="420" w:lineRule="exact"/>
    </w:pPr>
    <w:rPr>
      <w:rFonts w:eastAsiaTheme="majorEastAsia" w:cstheme="majorBidi"/>
      <w:bCs/>
      <w:sz w:val="36"/>
      <w:szCs w:val="36"/>
    </w:rPr>
  </w:style>
  <w:style w:type="paragraph" w:customStyle="1" w:styleId="slwberschrift01">
    <w:name w:val="slw Überschrift 01"/>
    <w:basedOn w:val="slwStandard"/>
    <w:next w:val="slwStandard"/>
    <w:uiPriority w:val="1"/>
    <w:qFormat/>
    <w:rsid w:val="0020291B"/>
    <w:rPr>
      <w:b/>
    </w:rPr>
  </w:style>
  <w:style w:type="paragraph" w:customStyle="1" w:styleId="slwStandard">
    <w:name w:val="slw Standard"/>
    <w:qFormat/>
    <w:rsid w:val="00071AF0"/>
    <w:pPr>
      <w:spacing w:line="320" w:lineRule="atLeast"/>
    </w:pPr>
  </w:style>
  <w:style w:type="paragraph" w:customStyle="1" w:styleId="slwZitate">
    <w:name w:val="slw Zitate"/>
    <w:basedOn w:val="slwStandard"/>
    <w:uiPriority w:val="5"/>
    <w:qFormat/>
    <w:rsid w:val="00FC0D23"/>
    <w:rPr>
      <w:i/>
    </w:rPr>
  </w:style>
  <w:style w:type="paragraph" w:customStyle="1" w:styleId="slwKopf-Fuzeile">
    <w:name w:val="slw Kopf-/Fußzeile"/>
    <w:basedOn w:val="slwStandard"/>
    <w:uiPriority w:val="5"/>
    <w:qFormat/>
    <w:rsid w:val="00F01554"/>
    <w:pPr>
      <w:spacing w:line="200" w:lineRule="exact"/>
    </w:pPr>
    <w:rPr>
      <w:sz w:val="18"/>
      <w:szCs w:val="18"/>
    </w:rPr>
  </w:style>
  <w:style w:type="paragraph" w:customStyle="1" w:styleId="slwListenabsatz">
    <w:name w:val="slw Listenabsatz"/>
    <w:basedOn w:val="slwStandard"/>
    <w:next w:val="slwStandard"/>
    <w:uiPriority w:val="1"/>
    <w:qFormat/>
    <w:rsid w:val="0020291B"/>
    <w:pPr>
      <w:numPr>
        <w:numId w:val="1"/>
      </w:numPr>
      <w:ind w:left="284" w:hanging="284"/>
    </w:pPr>
  </w:style>
  <w:style w:type="paragraph" w:customStyle="1" w:styleId="slwberschrift01blau">
    <w:name w:val="slw Überschrift 01 blau"/>
    <w:basedOn w:val="slwberschrift01"/>
    <w:next w:val="slwStandard"/>
    <w:uiPriority w:val="1"/>
    <w:qFormat/>
    <w:rsid w:val="0020291B"/>
    <w:rPr>
      <w:color w:val="0078B9"/>
    </w:rPr>
  </w:style>
  <w:style w:type="paragraph" w:customStyle="1" w:styleId="slwberschrift02blau">
    <w:name w:val="slw Überschrift 02 blau"/>
    <w:basedOn w:val="slwberschrift02"/>
    <w:next w:val="slwStandard"/>
    <w:uiPriority w:val="2"/>
    <w:qFormat/>
    <w:rsid w:val="0020291B"/>
    <w:rPr>
      <w:color w:val="0078B9"/>
    </w:rPr>
  </w:style>
  <w:style w:type="paragraph" w:customStyle="1" w:styleId="slwberschrift03blau">
    <w:name w:val="slw Überschrift 03 blau"/>
    <w:basedOn w:val="slwberschrift03"/>
    <w:next w:val="slwStandard"/>
    <w:uiPriority w:val="3"/>
    <w:qFormat/>
    <w:rsid w:val="0020291B"/>
    <w:rPr>
      <w:color w:val="0078B9"/>
    </w:rPr>
  </w:style>
  <w:style w:type="paragraph" w:customStyle="1" w:styleId="slwberschrift04blau">
    <w:name w:val="slw Überschrift 04 blau"/>
    <w:basedOn w:val="slwberschrift04"/>
    <w:next w:val="slwStandard"/>
    <w:uiPriority w:val="4"/>
    <w:qFormat/>
    <w:rsid w:val="0020291B"/>
    <w:rPr>
      <w:color w:val="0078B9"/>
    </w:rPr>
  </w:style>
  <w:style w:type="paragraph" w:styleId="Kopfzeile">
    <w:name w:val="header"/>
    <w:basedOn w:val="Standard"/>
    <w:link w:val="KopfzeileZchn"/>
    <w:uiPriority w:val="99"/>
    <w:semiHidden/>
    <w:rsid w:val="00DD51A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8456A"/>
    <w:rPr>
      <w:rFonts w:asciiTheme="majorHAnsi" w:hAnsiTheme="majorHAnsi"/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rsid w:val="0091742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8456A"/>
    <w:rPr>
      <w:rFonts w:asciiTheme="majorHAnsi" w:hAnsiTheme="majorHAnsi"/>
      <w:sz w:val="24"/>
      <w:szCs w:val="24"/>
    </w:rPr>
  </w:style>
  <w:style w:type="paragraph" w:customStyle="1" w:styleId="fuadresse">
    <w:name w:val="fußadresse"/>
    <w:basedOn w:val="Standard"/>
    <w:next w:val="Standard"/>
    <w:qFormat/>
    <w:rsid w:val="00917426"/>
    <w:pPr>
      <w:tabs>
        <w:tab w:val="right" w:pos="9072"/>
      </w:tabs>
      <w:spacing w:line="240" w:lineRule="auto"/>
    </w:pPr>
    <w:rPr>
      <w:rFonts w:ascii="Verdana" w:eastAsia="Times New Roman" w:hAnsi="Verdana"/>
      <w:sz w:val="14"/>
      <w:szCs w:val="15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556D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lwAufzhlung">
    <w:name w:val="slw Aufzählung"/>
    <w:basedOn w:val="slwListenabsatz"/>
    <w:uiPriority w:val="1"/>
    <w:qFormat/>
    <w:rsid w:val="00F50364"/>
    <w:pPr>
      <w:numPr>
        <w:numId w:val="4"/>
      </w:numPr>
      <w:outlineLvl w:val="0"/>
    </w:pPr>
    <w:rPr>
      <w:rFonts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Vorlagen\2010GPO\!SLW-Vorlagen\Kindergarten%20Elisabethinum%20Axams\AufnahmeantragKEA_neu_2017_11.dotm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B08B4-D72D-4BF4-B683-BCD0BEFCA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AufnahmeantragKEA_neu_2017_11.dotm</Template>
  <TotalTime>0</TotalTime>
  <Pages>2</Pages>
  <Words>717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AufnahmeantragKEA_neu_2017_11</vt:lpstr>
    </vt:vector>
  </TitlesOfParts>
  <Company>SLW</Company>
  <LinksUpToDate>false</LinksUpToDate>
  <CharactersWithSpaces>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AufnahmeantragKEA_neu_2017_11</dc:title>
  <dc:creator>Carmen Neuner</dc:creator>
  <cp:lastModifiedBy>Carmen Neuner</cp:lastModifiedBy>
  <cp:revision>1</cp:revision>
  <cp:lastPrinted>2017-10-27T09:07:00Z</cp:lastPrinted>
  <dcterms:created xsi:type="dcterms:W3CDTF">2018-09-20T13:40:00Z</dcterms:created>
  <dcterms:modified xsi:type="dcterms:W3CDTF">2018-09-20T13:43:00Z</dcterms:modified>
</cp:coreProperties>
</file>